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90" w:type="dxa"/>
        <w:jc w:val="center"/>
        <w:tblLayout w:type="fixed"/>
        <w:tblCellMar>
          <w:top w:w="14" w:type="dxa"/>
          <w:left w:w="86" w:type="dxa"/>
          <w:bottom w:w="14" w:type="dxa"/>
          <w:right w:w="86" w:type="dxa"/>
        </w:tblCellMar>
        <w:tblLook w:val="0000" w:firstRow="0" w:lastRow="0" w:firstColumn="0" w:lastColumn="0" w:noHBand="0" w:noVBand="0"/>
      </w:tblPr>
      <w:tblGrid>
        <w:gridCol w:w="2340"/>
        <w:gridCol w:w="432"/>
        <w:gridCol w:w="1891"/>
        <w:gridCol w:w="1874"/>
        <w:gridCol w:w="3453"/>
      </w:tblGrid>
      <w:tr w:rsidR="00E43BAB" w:rsidRPr="00491655" w14:paraId="3E39CADA" w14:textId="77777777" w:rsidTr="009E4B5E">
        <w:trPr>
          <w:trHeight w:val="20"/>
          <w:jc w:val="center"/>
        </w:trPr>
        <w:tc>
          <w:tcPr>
            <w:tcW w:w="2772" w:type="dxa"/>
            <w:gridSpan w:val="2"/>
            <w:shd w:val="clear" w:color="auto" w:fill="auto"/>
            <w:tcMar>
              <w:left w:w="0" w:type="dxa"/>
            </w:tcMar>
            <w:vAlign w:val="center"/>
          </w:tcPr>
          <w:p w14:paraId="65A71083" w14:textId="77777777" w:rsidR="00E43BAB" w:rsidRPr="00BB2494" w:rsidRDefault="00E43BAB" w:rsidP="00491655">
            <w:pPr>
              <w:pStyle w:val="Heading3"/>
              <w:rPr>
                <w:rFonts w:ascii="Calibri" w:hAnsi="Calibri" w:cs="Calibri"/>
                <w:color w:val="000000" w:themeColor="text1"/>
                <w:sz w:val="22"/>
                <w:szCs w:val="22"/>
              </w:rPr>
            </w:pPr>
          </w:p>
        </w:tc>
        <w:tc>
          <w:tcPr>
            <w:tcW w:w="1891" w:type="dxa"/>
            <w:shd w:val="clear" w:color="auto" w:fill="auto"/>
            <w:tcMar>
              <w:left w:w="0" w:type="dxa"/>
            </w:tcMar>
            <w:vAlign w:val="center"/>
          </w:tcPr>
          <w:p w14:paraId="55315398" w14:textId="77777777" w:rsidR="00E43BAB" w:rsidRPr="00BB2494" w:rsidRDefault="00E43BAB" w:rsidP="005052C5">
            <w:pPr>
              <w:pStyle w:val="Heading4"/>
              <w:framePr w:hSpace="0" w:wrap="auto" w:vAnchor="margin" w:hAnchor="text" w:xAlign="left" w:yAlign="inline"/>
              <w:suppressOverlap w:val="0"/>
              <w:rPr>
                <w:rFonts w:ascii="Calibri" w:hAnsi="Calibri" w:cs="Calibri"/>
                <w:color w:val="000000" w:themeColor="text1"/>
                <w:sz w:val="22"/>
                <w:szCs w:val="22"/>
              </w:rPr>
            </w:pPr>
          </w:p>
        </w:tc>
        <w:tc>
          <w:tcPr>
            <w:tcW w:w="1874" w:type="dxa"/>
            <w:shd w:val="clear" w:color="auto" w:fill="auto"/>
            <w:tcMar>
              <w:left w:w="0" w:type="dxa"/>
            </w:tcMar>
            <w:vAlign w:val="center"/>
          </w:tcPr>
          <w:p w14:paraId="6060DE89" w14:textId="77777777" w:rsidR="00E43BAB" w:rsidRPr="009E4B5E" w:rsidRDefault="00E43BAB" w:rsidP="009E4B5E">
            <w:pPr>
              <w:pStyle w:val="Heading4"/>
              <w:framePr w:hSpace="0" w:wrap="auto" w:vAnchor="margin" w:hAnchor="text" w:xAlign="left" w:yAlign="inline"/>
              <w:suppressOverlap w:val="0"/>
              <w:rPr>
                <w:rFonts w:ascii="Calibri" w:hAnsi="Calibri" w:cs="Calibri"/>
                <w:color w:val="000000" w:themeColor="text1"/>
              </w:rPr>
            </w:pPr>
          </w:p>
        </w:tc>
        <w:tc>
          <w:tcPr>
            <w:tcW w:w="3453" w:type="dxa"/>
            <w:shd w:val="clear" w:color="auto" w:fill="auto"/>
            <w:tcMar>
              <w:left w:w="0" w:type="dxa"/>
            </w:tcMar>
            <w:vAlign w:val="center"/>
          </w:tcPr>
          <w:p w14:paraId="7F461252" w14:textId="77777777" w:rsidR="00BC4FC9" w:rsidRPr="00BB2494" w:rsidRDefault="00BC4FC9" w:rsidP="00777414">
            <w:pPr>
              <w:jc w:val="right"/>
              <w:rPr>
                <w:rFonts w:ascii="Calibri" w:hAnsi="Calibri" w:cs="Calibri"/>
                <w:color w:val="000000" w:themeColor="text1"/>
                <w:sz w:val="22"/>
                <w:szCs w:val="22"/>
              </w:rPr>
            </w:pPr>
          </w:p>
        </w:tc>
      </w:tr>
      <w:tr w:rsidR="00BB2494" w:rsidRPr="00491655" w14:paraId="392F00B7" w14:textId="77777777" w:rsidTr="009E4B5E">
        <w:trPr>
          <w:trHeight w:val="360"/>
          <w:jc w:val="center"/>
        </w:trPr>
        <w:tc>
          <w:tcPr>
            <w:tcW w:w="2340" w:type="dxa"/>
            <w:tcBorders>
              <w:top w:val="single" w:sz="12" w:space="0" w:color="999999"/>
              <w:left w:val="single" w:sz="4" w:space="0" w:color="C0C0C0"/>
              <w:bottom w:val="single" w:sz="4" w:space="0" w:color="C0C0C0"/>
              <w:right w:val="single" w:sz="4" w:space="0" w:color="C0C0C0"/>
            </w:tcBorders>
            <w:shd w:val="clear" w:color="auto" w:fill="F3F3F3"/>
            <w:vAlign w:val="center"/>
          </w:tcPr>
          <w:p w14:paraId="4A27D8CC" w14:textId="77777777" w:rsidR="00BB2494" w:rsidRPr="00BB2494" w:rsidRDefault="00940899" w:rsidP="00AA75D8">
            <w:pPr>
              <w:pStyle w:val="AllCapsHeading"/>
              <w:rPr>
                <w:rFonts w:ascii="Calibri" w:hAnsi="Calibri" w:cs="Calibri"/>
                <w:color w:val="000000" w:themeColor="text1"/>
                <w:sz w:val="20"/>
                <w:szCs w:val="22"/>
              </w:rPr>
            </w:pPr>
            <w:r>
              <w:rPr>
                <w:rFonts w:ascii="Calibri" w:hAnsi="Calibri" w:cs="Calibri"/>
                <w:color w:val="000000" w:themeColor="text1"/>
                <w:sz w:val="20"/>
                <w:szCs w:val="22"/>
              </w:rPr>
              <w:t>SAC Minutes fOR</w:t>
            </w:r>
          </w:p>
        </w:tc>
        <w:tc>
          <w:tcPr>
            <w:tcW w:w="7650" w:type="dxa"/>
            <w:gridSpan w:val="4"/>
            <w:tcBorders>
              <w:top w:val="single" w:sz="12" w:space="0" w:color="999999"/>
              <w:left w:val="single" w:sz="4" w:space="0" w:color="C0C0C0"/>
              <w:bottom w:val="single" w:sz="4" w:space="0" w:color="C0C0C0"/>
              <w:right w:val="single" w:sz="4" w:space="0" w:color="C0C0C0"/>
            </w:tcBorders>
            <w:shd w:val="clear" w:color="auto" w:fill="auto"/>
            <w:vAlign w:val="center"/>
          </w:tcPr>
          <w:p w14:paraId="75B4EE83" w14:textId="51EC469D" w:rsidR="00BB2494" w:rsidRPr="00BB2494" w:rsidRDefault="00D20CA9" w:rsidP="005052C5">
            <w:pPr>
              <w:rPr>
                <w:rFonts w:ascii="Calibri" w:hAnsi="Calibri" w:cs="Calibri"/>
                <w:color w:val="000000" w:themeColor="text1"/>
                <w:sz w:val="22"/>
                <w:szCs w:val="22"/>
              </w:rPr>
            </w:pPr>
            <w:r>
              <w:rPr>
                <w:rFonts w:ascii="Calibri" w:hAnsi="Calibri" w:cs="Calibri"/>
                <w:color w:val="000000" w:themeColor="text1"/>
                <w:sz w:val="22"/>
                <w:szCs w:val="22"/>
              </w:rPr>
              <w:t>Thursda</w:t>
            </w:r>
            <w:r w:rsidR="00DF37DA">
              <w:rPr>
                <w:rFonts w:ascii="Calibri" w:hAnsi="Calibri" w:cs="Calibri"/>
                <w:color w:val="000000" w:themeColor="text1"/>
                <w:sz w:val="22"/>
                <w:szCs w:val="22"/>
              </w:rPr>
              <w:t xml:space="preserve">y, </w:t>
            </w:r>
            <w:r w:rsidR="00921CAF">
              <w:rPr>
                <w:rFonts w:ascii="Calibri" w:hAnsi="Calibri" w:cs="Calibri"/>
                <w:color w:val="000000" w:themeColor="text1"/>
                <w:sz w:val="22"/>
                <w:szCs w:val="22"/>
              </w:rPr>
              <w:t>May 18</w:t>
            </w:r>
            <w:r w:rsidR="005E38E7">
              <w:rPr>
                <w:rFonts w:ascii="Calibri" w:hAnsi="Calibri" w:cs="Calibri"/>
                <w:color w:val="000000" w:themeColor="text1"/>
                <w:sz w:val="22"/>
                <w:szCs w:val="22"/>
              </w:rPr>
              <w:t>, 2023</w:t>
            </w:r>
            <w:r>
              <w:rPr>
                <w:rFonts w:ascii="Calibri" w:hAnsi="Calibri" w:cs="Calibri"/>
                <w:color w:val="000000" w:themeColor="text1"/>
                <w:sz w:val="22"/>
                <w:szCs w:val="22"/>
              </w:rPr>
              <w:t>,</w:t>
            </w:r>
            <w:r w:rsidR="004E2849">
              <w:rPr>
                <w:rFonts w:ascii="Calibri" w:hAnsi="Calibri" w:cs="Calibri"/>
                <w:color w:val="000000" w:themeColor="text1"/>
                <w:sz w:val="22"/>
                <w:szCs w:val="22"/>
              </w:rPr>
              <w:t xml:space="preserve"> </w:t>
            </w:r>
            <w:r w:rsidR="009A69BB">
              <w:rPr>
                <w:rFonts w:ascii="Calibri" w:hAnsi="Calibri" w:cs="Calibri"/>
                <w:color w:val="000000" w:themeColor="text1"/>
                <w:sz w:val="22"/>
                <w:szCs w:val="22"/>
              </w:rPr>
              <w:t>G</w:t>
            </w:r>
            <w:r w:rsidR="004E2849">
              <w:rPr>
                <w:rFonts w:ascii="Calibri" w:hAnsi="Calibri" w:cs="Calibri"/>
                <w:color w:val="000000" w:themeColor="text1"/>
                <w:sz w:val="22"/>
                <w:szCs w:val="22"/>
              </w:rPr>
              <w:t xml:space="preserve">GM </w:t>
            </w:r>
            <w:r w:rsidR="009A69BB">
              <w:rPr>
                <w:rFonts w:ascii="Calibri" w:hAnsi="Calibri" w:cs="Calibri"/>
                <w:color w:val="000000" w:themeColor="text1"/>
                <w:sz w:val="22"/>
                <w:szCs w:val="22"/>
              </w:rPr>
              <w:t xml:space="preserve">Media Center </w:t>
            </w:r>
          </w:p>
        </w:tc>
      </w:tr>
      <w:tr w:rsidR="0085168B" w:rsidRPr="00491655" w14:paraId="55763601" w14:textId="77777777" w:rsidTr="009E4B5E">
        <w:trPr>
          <w:trHeight w:val="360"/>
          <w:jc w:val="center"/>
        </w:trPr>
        <w:tc>
          <w:tcPr>
            <w:tcW w:w="2340" w:type="dxa"/>
            <w:tcBorders>
              <w:top w:val="single" w:sz="12" w:space="0" w:color="999999"/>
              <w:left w:val="single" w:sz="4" w:space="0" w:color="C0C0C0"/>
              <w:bottom w:val="single" w:sz="4" w:space="0" w:color="C0C0C0"/>
              <w:right w:val="single" w:sz="4" w:space="0" w:color="C0C0C0"/>
            </w:tcBorders>
            <w:shd w:val="clear" w:color="auto" w:fill="F3F3F3"/>
            <w:vAlign w:val="center"/>
          </w:tcPr>
          <w:p w14:paraId="5B3B4053" w14:textId="77777777" w:rsidR="0085168B" w:rsidRPr="00BB2494" w:rsidRDefault="00491655"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SAC Chair</w:t>
            </w:r>
          </w:p>
        </w:tc>
        <w:tc>
          <w:tcPr>
            <w:tcW w:w="7650" w:type="dxa"/>
            <w:gridSpan w:val="4"/>
            <w:tcBorders>
              <w:top w:val="single" w:sz="12" w:space="0" w:color="999999"/>
              <w:left w:val="single" w:sz="4" w:space="0" w:color="C0C0C0"/>
              <w:bottom w:val="single" w:sz="4" w:space="0" w:color="C0C0C0"/>
              <w:right w:val="single" w:sz="4" w:space="0" w:color="C0C0C0"/>
            </w:tcBorders>
            <w:shd w:val="clear" w:color="auto" w:fill="auto"/>
            <w:vAlign w:val="center"/>
          </w:tcPr>
          <w:p w14:paraId="0B1F93CF" w14:textId="25DF645F" w:rsidR="0085168B" w:rsidRPr="00BB2494" w:rsidRDefault="00305762" w:rsidP="005052C5">
            <w:pPr>
              <w:rPr>
                <w:rFonts w:ascii="Calibri" w:hAnsi="Calibri" w:cs="Calibri"/>
                <w:color w:val="000000" w:themeColor="text1"/>
                <w:sz w:val="22"/>
                <w:szCs w:val="22"/>
              </w:rPr>
            </w:pPr>
            <w:r>
              <w:rPr>
                <w:rFonts w:ascii="Calibri" w:hAnsi="Calibri" w:cs="Calibri"/>
                <w:color w:val="000000" w:themeColor="text1"/>
                <w:sz w:val="22"/>
                <w:szCs w:val="22"/>
              </w:rPr>
              <w:t>Maria Gonzalez</w:t>
            </w:r>
          </w:p>
        </w:tc>
      </w:tr>
      <w:tr w:rsidR="00E97F8C" w:rsidRPr="00491655" w14:paraId="58A75E67"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3029AFB" w14:textId="76D4722D" w:rsidR="00E97F8C" w:rsidRPr="00BB2494" w:rsidRDefault="00DF37DA" w:rsidP="00DF37DA">
            <w:pPr>
              <w:pStyle w:val="AllCapsHeading"/>
              <w:rPr>
                <w:rFonts w:ascii="Calibri" w:hAnsi="Calibri" w:cs="Calibri"/>
                <w:color w:val="000000" w:themeColor="text1"/>
                <w:sz w:val="20"/>
                <w:szCs w:val="22"/>
              </w:rPr>
            </w:pPr>
            <w:r>
              <w:rPr>
                <w:rFonts w:ascii="Calibri" w:hAnsi="Calibri" w:cs="Calibri"/>
                <w:color w:val="000000" w:themeColor="text1"/>
                <w:sz w:val="20"/>
                <w:szCs w:val="22"/>
              </w:rPr>
              <w:t xml:space="preserve">           </w:t>
            </w:r>
            <w:r w:rsidR="000E3DAC">
              <w:rPr>
                <w:rFonts w:ascii="Calibri" w:hAnsi="Calibri" w:cs="Calibri"/>
                <w:color w:val="000000" w:themeColor="text1"/>
                <w:sz w:val="20"/>
                <w:szCs w:val="22"/>
              </w:rPr>
              <w:t xml:space="preserve"> </w:t>
            </w:r>
            <w:r w:rsidR="005E38E7">
              <w:rPr>
                <w:rFonts w:ascii="Calibri" w:hAnsi="Calibri" w:cs="Calibri"/>
                <w:color w:val="000000" w:themeColor="text1"/>
                <w:sz w:val="20"/>
                <w:szCs w:val="22"/>
              </w:rPr>
              <w:t xml:space="preserve"> </w:t>
            </w:r>
            <w:r w:rsidR="00E97F8C" w:rsidRPr="00BB2494">
              <w:rPr>
                <w:rFonts w:ascii="Calibri" w:hAnsi="Calibri" w:cs="Calibri"/>
                <w:color w:val="000000" w:themeColor="text1"/>
                <w:sz w:val="20"/>
                <w:szCs w:val="22"/>
              </w:rPr>
              <w:t>princpal</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06006821" w14:textId="57516FA2" w:rsidR="00E97F8C" w:rsidRPr="00BB2494" w:rsidRDefault="00452D78" w:rsidP="00AC3EB2">
            <w:pPr>
              <w:rPr>
                <w:rFonts w:ascii="Calibri" w:hAnsi="Calibri" w:cs="Calibri"/>
                <w:color w:val="000000" w:themeColor="text1"/>
                <w:sz w:val="22"/>
                <w:szCs w:val="22"/>
              </w:rPr>
            </w:pPr>
            <w:r>
              <w:rPr>
                <w:rFonts w:ascii="Calibri" w:hAnsi="Calibri" w:cs="Calibri"/>
                <w:color w:val="000000" w:themeColor="text1"/>
                <w:sz w:val="22"/>
                <w:szCs w:val="22"/>
              </w:rPr>
              <w:t>Dr. Jenny Knutowski</w:t>
            </w:r>
          </w:p>
        </w:tc>
      </w:tr>
      <w:tr w:rsidR="00E97F8C" w:rsidRPr="00491655" w14:paraId="15215E2C"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27DD79E6" w14:textId="77777777" w:rsidR="00E97F8C" w:rsidRPr="00BB2494" w:rsidRDefault="00E97F8C"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notification of meeting</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769A3648" w14:textId="5ABD540D" w:rsidR="009A69BB" w:rsidRPr="00BB2494" w:rsidRDefault="00E16413" w:rsidP="00AC3EB2">
            <w:pPr>
              <w:rPr>
                <w:rFonts w:ascii="Calibri" w:hAnsi="Calibri" w:cs="Calibri"/>
                <w:color w:val="000000" w:themeColor="text1"/>
                <w:sz w:val="22"/>
                <w:szCs w:val="22"/>
              </w:rPr>
            </w:pPr>
            <w:r>
              <w:rPr>
                <w:rFonts w:ascii="Calibri" w:hAnsi="Calibri" w:cs="Calibri"/>
                <w:color w:val="000000" w:themeColor="text1"/>
                <w:sz w:val="22"/>
                <w:szCs w:val="22"/>
              </w:rPr>
              <w:t xml:space="preserve">School marquees, </w:t>
            </w:r>
            <w:r w:rsidR="00D65E80">
              <w:rPr>
                <w:rFonts w:ascii="Calibri" w:hAnsi="Calibri" w:cs="Calibri"/>
                <w:color w:val="000000" w:themeColor="text1"/>
                <w:sz w:val="22"/>
                <w:szCs w:val="22"/>
              </w:rPr>
              <w:t>e</w:t>
            </w:r>
            <w:r>
              <w:rPr>
                <w:rFonts w:ascii="Calibri" w:hAnsi="Calibri" w:cs="Calibri"/>
                <w:color w:val="000000" w:themeColor="text1"/>
                <w:sz w:val="22"/>
                <w:szCs w:val="22"/>
              </w:rPr>
              <w:t>-</w:t>
            </w:r>
            <w:r w:rsidR="00A72A6F">
              <w:rPr>
                <w:rFonts w:ascii="Calibri" w:hAnsi="Calibri" w:cs="Calibri"/>
                <w:color w:val="000000" w:themeColor="text1"/>
                <w:sz w:val="22"/>
                <w:szCs w:val="22"/>
              </w:rPr>
              <w:t>mail</w:t>
            </w:r>
            <w:r w:rsidR="00D65E80">
              <w:rPr>
                <w:rFonts w:ascii="Calibri" w:hAnsi="Calibri" w:cs="Calibri"/>
                <w:color w:val="000000" w:themeColor="text1"/>
                <w:sz w:val="22"/>
                <w:szCs w:val="22"/>
              </w:rPr>
              <w:t>s</w:t>
            </w:r>
            <w:r>
              <w:rPr>
                <w:rFonts w:ascii="Calibri" w:hAnsi="Calibri" w:cs="Calibri"/>
                <w:color w:val="000000" w:themeColor="text1"/>
                <w:sz w:val="22"/>
                <w:szCs w:val="22"/>
              </w:rPr>
              <w:t>,</w:t>
            </w:r>
            <w:r w:rsidR="00A72A6F">
              <w:rPr>
                <w:rFonts w:ascii="Calibri" w:hAnsi="Calibri" w:cs="Calibri"/>
                <w:color w:val="000000" w:themeColor="text1"/>
                <w:sz w:val="22"/>
                <w:szCs w:val="22"/>
              </w:rPr>
              <w:t xml:space="preserve"> and </w:t>
            </w:r>
            <w:r w:rsidR="009A69BB">
              <w:rPr>
                <w:rFonts w:ascii="Calibri" w:hAnsi="Calibri" w:cs="Calibri"/>
                <w:color w:val="000000" w:themeColor="text1"/>
                <w:sz w:val="22"/>
                <w:szCs w:val="22"/>
              </w:rPr>
              <w:t xml:space="preserve">School Website </w:t>
            </w:r>
          </w:p>
        </w:tc>
      </w:tr>
      <w:tr w:rsidR="0085168B" w:rsidRPr="00491655" w14:paraId="1DF12EBE"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C2674C2" w14:textId="77777777" w:rsidR="0085168B" w:rsidRPr="00BB2494" w:rsidRDefault="00491655"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members present</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72A70F62" w14:textId="0C957DE6" w:rsidR="00AE3917" w:rsidRDefault="00452D78" w:rsidP="00AE3917">
            <w:pPr>
              <w:rPr>
                <w:rFonts w:ascii="Calibri" w:hAnsi="Calibri" w:cs="Calibri"/>
                <w:color w:val="000000" w:themeColor="text1"/>
                <w:sz w:val="22"/>
                <w:szCs w:val="22"/>
              </w:rPr>
            </w:pPr>
            <w:r>
              <w:rPr>
                <w:rFonts w:ascii="Calibri" w:hAnsi="Calibri" w:cs="Calibri"/>
                <w:color w:val="000000" w:themeColor="text1"/>
                <w:sz w:val="22"/>
                <w:szCs w:val="22"/>
              </w:rPr>
              <w:t xml:space="preserve">Dr. Jenny Knutowski </w:t>
            </w:r>
            <w:r w:rsidR="005E38E7">
              <w:rPr>
                <w:rFonts w:ascii="Calibri" w:hAnsi="Calibri" w:cs="Calibri"/>
                <w:color w:val="000000" w:themeColor="text1"/>
                <w:sz w:val="22"/>
                <w:szCs w:val="22"/>
              </w:rPr>
              <w:t>(Principal 202</w:t>
            </w:r>
            <w:r>
              <w:rPr>
                <w:rFonts w:ascii="Calibri" w:hAnsi="Calibri" w:cs="Calibri"/>
                <w:color w:val="000000" w:themeColor="text1"/>
                <w:sz w:val="22"/>
                <w:szCs w:val="22"/>
              </w:rPr>
              <w:t>2</w:t>
            </w:r>
            <w:r w:rsidR="005E38E7">
              <w:rPr>
                <w:rFonts w:ascii="Calibri" w:hAnsi="Calibri" w:cs="Calibri"/>
                <w:color w:val="000000" w:themeColor="text1"/>
                <w:sz w:val="22"/>
                <w:szCs w:val="22"/>
              </w:rPr>
              <w:t>)</w:t>
            </w:r>
          </w:p>
          <w:p w14:paraId="5C164366" w14:textId="47B0572B" w:rsidR="00DF37DA" w:rsidRDefault="00C441B1" w:rsidP="004A1DB4">
            <w:pPr>
              <w:rPr>
                <w:rFonts w:ascii="Calibri" w:hAnsi="Calibri" w:cs="Calibri"/>
                <w:color w:val="000000" w:themeColor="text1"/>
                <w:sz w:val="22"/>
                <w:szCs w:val="22"/>
              </w:rPr>
            </w:pPr>
            <w:r>
              <w:rPr>
                <w:rFonts w:ascii="Calibri" w:hAnsi="Calibri" w:cs="Calibri"/>
                <w:color w:val="000000" w:themeColor="text1"/>
                <w:sz w:val="22"/>
                <w:szCs w:val="22"/>
              </w:rPr>
              <w:t>Carmen Cavanaugh (Staff 2021)</w:t>
            </w:r>
          </w:p>
          <w:p w14:paraId="12794762" w14:textId="3E842EB7" w:rsidR="00452D78" w:rsidRDefault="002A368E" w:rsidP="004A1DB4">
            <w:pPr>
              <w:rPr>
                <w:rFonts w:ascii="Calibri" w:hAnsi="Calibri" w:cs="Calibri"/>
                <w:color w:val="000000" w:themeColor="text1"/>
                <w:sz w:val="22"/>
                <w:szCs w:val="22"/>
              </w:rPr>
            </w:pPr>
            <w:r>
              <w:rPr>
                <w:rFonts w:ascii="Calibri" w:hAnsi="Calibri" w:cs="Calibri"/>
                <w:color w:val="000000" w:themeColor="text1"/>
                <w:sz w:val="22"/>
                <w:szCs w:val="22"/>
              </w:rPr>
              <w:t>Ana Peña (Parent 2022)</w:t>
            </w:r>
          </w:p>
          <w:p w14:paraId="16EF585D" w14:textId="48A3CD66" w:rsidR="00D134BA" w:rsidRDefault="00D134BA" w:rsidP="004A1DB4">
            <w:pPr>
              <w:rPr>
                <w:rFonts w:ascii="Calibri" w:hAnsi="Calibri" w:cs="Calibri"/>
                <w:color w:val="000000" w:themeColor="text1"/>
                <w:sz w:val="22"/>
                <w:szCs w:val="22"/>
              </w:rPr>
            </w:pPr>
            <w:r>
              <w:rPr>
                <w:rFonts w:ascii="Calibri" w:hAnsi="Calibri" w:cs="Calibri"/>
                <w:color w:val="000000" w:themeColor="text1"/>
                <w:sz w:val="22"/>
                <w:szCs w:val="22"/>
              </w:rPr>
              <w:t>Jennifer Lee (Parent 2021</w:t>
            </w:r>
            <w:r w:rsidR="008C0EE9">
              <w:rPr>
                <w:rFonts w:ascii="Calibri" w:hAnsi="Calibri" w:cs="Calibri"/>
                <w:color w:val="000000" w:themeColor="text1"/>
                <w:sz w:val="22"/>
                <w:szCs w:val="22"/>
              </w:rPr>
              <w:t xml:space="preserve">) </w:t>
            </w:r>
            <w:r>
              <w:rPr>
                <w:rFonts w:ascii="Calibri" w:hAnsi="Calibri" w:cs="Calibri"/>
                <w:color w:val="000000" w:themeColor="text1"/>
                <w:sz w:val="22"/>
                <w:szCs w:val="22"/>
              </w:rPr>
              <w:t>(Madre)</w:t>
            </w:r>
          </w:p>
          <w:p w14:paraId="77AFA6E3" w14:textId="50808520" w:rsidR="00D134BA" w:rsidRDefault="00D134BA" w:rsidP="004A1DB4">
            <w:pPr>
              <w:rPr>
                <w:rFonts w:ascii="Calibri" w:hAnsi="Calibri" w:cs="Calibri"/>
                <w:color w:val="000000" w:themeColor="text1"/>
                <w:sz w:val="22"/>
                <w:szCs w:val="22"/>
              </w:rPr>
            </w:pPr>
            <w:r>
              <w:rPr>
                <w:rFonts w:ascii="Calibri" w:hAnsi="Calibri" w:cs="Calibri"/>
                <w:color w:val="000000" w:themeColor="text1"/>
                <w:sz w:val="22"/>
                <w:szCs w:val="22"/>
              </w:rPr>
              <w:t xml:space="preserve">Ana </w:t>
            </w:r>
            <w:proofErr w:type="spellStart"/>
            <w:r>
              <w:rPr>
                <w:rFonts w:ascii="Calibri" w:hAnsi="Calibri" w:cs="Calibri"/>
                <w:color w:val="000000" w:themeColor="text1"/>
                <w:sz w:val="22"/>
                <w:szCs w:val="22"/>
              </w:rPr>
              <w:t>Man</w:t>
            </w:r>
            <w:r w:rsidR="00524D0F">
              <w:rPr>
                <w:rFonts w:ascii="Calibri" w:hAnsi="Calibri" w:cs="Calibri"/>
                <w:color w:val="000000" w:themeColor="text1"/>
                <w:sz w:val="22"/>
                <w:szCs w:val="22"/>
              </w:rPr>
              <w:t>à</w:t>
            </w:r>
            <w:proofErr w:type="spellEnd"/>
            <w:r w:rsidR="00524D0F">
              <w:rPr>
                <w:rFonts w:ascii="Calibri" w:hAnsi="Calibri" w:cs="Calibri"/>
                <w:color w:val="000000" w:themeColor="text1"/>
                <w:sz w:val="22"/>
                <w:szCs w:val="22"/>
              </w:rPr>
              <w:t xml:space="preserve"> Gilliam (</w:t>
            </w:r>
            <w:r w:rsidR="008C0EE9">
              <w:rPr>
                <w:rFonts w:ascii="Calibri" w:hAnsi="Calibri" w:cs="Calibri"/>
                <w:color w:val="000000" w:themeColor="text1"/>
                <w:sz w:val="22"/>
                <w:szCs w:val="22"/>
              </w:rPr>
              <w:t>Staff 2022) (Personal Escolar)</w:t>
            </w:r>
          </w:p>
          <w:p w14:paraId="09788E57" w14:textId="54D730E8" w:rsidR="008C0EE9" w:rsidRDefault="008C0EE9" w:rsidP="004A1DB4">
            <w:pPr>
              <w:rPr>
                <w:rFonts w:ascii="Calibri" w:hAnsi="Calibri" w:cs="Calibri"/>
                <w:color w:val="000000" w:themeColor="text1"/>
                <w:sz w:val="22"/>
                <w:szCs w:val="22"/>
              </w:rPr>
            </w:pPr>
            <w:r>
              <w:rPr>
                <w:rFonts w:ascii="Calibri" w:hAnsi="Calibri" w:cs="Calibri"/>
                <w:color w:val="000000" w:themeColor="text1"/>
                <w:sz w:val="22"/>
                <w:szCs w:val="22"/>
              </w:rPr>
              <w:t xml:space="preserve">Lia McCaffrey (Parent/Staff22/23) </w:t>
            </w:r>
          </w:p>
          <w:p w14:paraId="062E9BE4" w14:textId="77777777" w:rsidR="008C0EE9" w:rsidRDefault="008C0EE9" w:rsidP="004A1DB4">
            <w:pPr>
              <w:rPr>
                <w:rFonts w:ascii="Calibri" w:hAnsi="Calibri" w:cs="Calibri"/>
                <w:color w:val="000000" w:themeColor="text1"/>
                <w:sz w:val="22"/>
                <w:szCs w:val="22"/>
              </w:rPr>
            </w:pPr>
          </w:p>
          <w:p w14:paraId="5872F6FF" w14:textId="20A40778" w:rsidR="008C0EE9" w:rsidRDefault="008C0EE9" w:rsidP="004A1DB4">
            <w:pPr>
              <w:rPr>
                <w:rFonts w:ascii="Calibri" w:hAnsi="Calibri" w:cs="Calibri"/>
                <w:color w:val="000000" w:themeColor="text1"/>
                <w:sz w:val="22"/>
                <w:szCs w:val="22"/>
              </w:rPr>
            </w:pPr>
            <w:r>
              <w:rPr>
                <w:rFonts w:ascii="Calibri" w:hAnsi="Calibri" w:cs="Calibri"/>
                <w:color w:val="000000" w:themeColor="text1"/>
                <w:sz w:val="22"/>
                <w:szCs w:val="22"/>
              </w:rPr>
              <w:t>Emma McCaffrey (Student Council Pres. 22/23)</w:t>
            </w:r>
          </w:p>
          <w:p w14:paraId="2DCC9EB4" w14:textId="3D81FA2D" w:rsidR="00452D78" w:rsidRPr="00BB2494" w:rsidRDefault="00D134BA" w:rsidP="004A1DB4">
            <w:pPr>
              <w:rPr>
                <w:rFonts w:ascii="Calibri" w:hAnsi="Calibri" w:cs="Calibri"/>
                <w:color w:val="000000" w:themeColor="text1"/>
                <w:sz w:val="22"/>
                <w:szCs w:val="22"/>
              </w:rPr>
            </w:pPr>
            <w:r>
              <w:rPr>
                <w:rFonts w:ascii="Calibri" w:hAnsi="Calibri" w:cs="Calibri"/>
                <w:color w:val="000000" w:themeColor="text1"/>
                <w:sz w:val="22"/>
                <w:szCs w:val="22"/>
              </w:rPr>
              <w:t xml:space="preserve">Kevin Lee </w:t>
            </w:r>
            <w:r w:rsidR="003F4F43">
              <w:rPr>
                <w:rFonts w:ascii="Calibri" w:hAnsi="Calibri" w:cs="Calibri"/>
                <w:color w:val="000000" w:themeColor="text1"/>
                <w:sz w:val="22"/>
                <w:szCs w:val="22"/>
              </w:rPr>
              <w:t>(Student 2021)</w:t>
            </w:r>
            <w:r>
              <w:rPr>
                <w:rFonts w:ascii="Calibri" w:hAnsi="Calibri" w:cs="Calibri"/>
                <w:color w:val="000000" w:themeColor="text1"/>
                <w:sz w:val="22"/>
                <w:szCs w:val="22"/>
              </w:rPr>
              <w:t xml:space="preserve"> (</w:t>
            </w:r>
            <w:proofErr w:type="spellStart"/>
            <w:r>
              <w:rPr>
                <w:rFonts w:ascii="Calibri" w:hAnsi="Calibri" w:cs="Calibri"/>
                <w:color w:val="000000" w:themeColor="text1"/>
                <w:sz w:val="22"/>
                <w:szCs w:val="22"/>
              </w:rPr>
              <w:t>Estudiante</w:t>
            </w:r>
            <w:proofErr w:type="spellEnd"/>
            <w:r>
              <w:rPr>
                <w:rFonts w:ascii="Calibri" w:hAnsi="Calibri" w:cs="Calibri"/>
                <w:color w:val="000000" w:themeColor="text1"/>
                <w:sz w:val="22"/>
                <w:szCs w:val="22"/>
              </w:rPr>
              <w:t>)</w:t>
            </w:r>
            <w:r w:rsidR="008C0EE9">
              <w:rPr>
                <w:rFonts w:ascii="Calibri" w:hAnsi="Calibri" w:cs="Calibri"/>
                <w:color w:val="000000" w:themeColor="text1"/>
                <w:sz w:val="22"/>
                <w:szCs w:val="22"/>
              </w:rPr>
              <w:t xml:space="preserve"> (NJHS Rep. 22/23)</w:t>
            </w:r>
          </w:p>
        </w:tc>
      </w:tr>
      <w:tr w:rsidR="0085168B" w:rsidRPr="00491655" w14:paraId="412FDB45"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89AF036" w14:textId="1E837AF3" w:rsidR="0085168B" w:rsidRPr="00BB2494" w:rsidRDefault="00F57656" w:rsidP="00945949">
            <w:pPr>
              <w:pStyle w:val="AllCapsHeading"/>
              <w:rPr>
                <w:rFonts w:ascii="Calibri" w:hAnsi="Calibri" w:cs="Calibri"/>
                <w:color w:val="000000" w:themeColor="text1"/>
                <w:sz w:val="20"/>
                <w:szCs w:val="22"/>
              </w:rPr>
            </w:pPr>
            <w:r>
              <w:rPr>
                <w:rFonts w:ascii="Calibri" w:hAnsi="Calibri" w:cs="Calibri"/>
                <w:color w:val="000000" w:themeColor="text1"/>
                <w:sz w:val="20"/>
                <w:szCs w:val="22"/>
              </w:rPr>
              <w:t xml:space="preserve">    </w:t>
            </w:r>
            <w:r w:rsidR="0064581D">
              <w:rPr>
                <w:rFonts w:ascii="Calibri" w:hAnsi="Calibri" w:cs="Calibri"/>
                <w:color w:val="000000" w:themeColor="text1"/>
                <w:sz w:val="20"/>
                <w:szCs w:val="22"/>
              </w:rPr>
              <w:t xml:space="preserve"> </w:t>
            </w:r>
            <w:r w:rsidR="00945949">
              <w:rPr>
                <w:rFonts w:ascii="Calibri" w:hAnsi="Calibri" w:cs="Calibri"/>
                <w:color w:val="000000" w:themeColor="text1"/>
                <w:sz w:val="20"/>
                <w:szCs w:val="22"/>
              </w:rPr>
              <w:t xml:space="preserve">Members </w:t>
            </w:r>
            <w:r w:rsidR="0064581D">
              <w:rPr>
                <w:rFonts w:ascii="Calibri" w:hAnsi="Calibri" w:cs="Calibri"/>
                <w:color w:val="000000" w:themeColor="text1"/>
                <w:sz w:val="20"/>
                <w:szCs w:val="22"/>
              </w:rPr>
              <w:t>Absent</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254CA59F" w14:textId="3501DE2A" w:rsidR="00570C01" w:rsidRDefault="00FE3743" w:rsidP="00F66A00">
            <w:pPr>
              <w:rPr>
                <w:rFonts w:ascii="Calibri" w:hAnsi="Calibri" w:cs="Calibri"/>
                <w:color w:val="000000" w:themeColor="text1"/>
                <w:sz w:val="22"/>
                <w:szCs w:val="22"/>
              </w:rPr>
            </w:pPr>
            <w:proofErr w:type="spellStart"/>
            <w:r>
              <w:rPr>
                <w:rFonts w:ascii="Calibri" w:hAnsi="Calibri" w:cs="Calibri"/>
                <w:color w:val="000000" w:themeColor="text1"/>
                <w:sz w:val="22"/>
                <w:szCs w:val="22"/>
              </w:rPr>
              <w:t>Yudisleidys</w:t>
            </w:r>
            <w:proofErr w:type="spellEnd"/>
            <w:r>
              <w:rPr>
                <w:rFonts w:ascii="Calibri" w:hAnsi="Calibri" w:cs="Calibri"/>
                <w:color w:val="000000" w:themeColor="text1"/>
                <w:sz w:val="22"/>
                <w:szCs w:val="22"/>
              </w:rPr>
              <w:t xml:space="preserve"> Serrano (Parent 2022)</w:t>
            </w:r>
            <w:r w:rsidR="00C12B6F">
              <w:rPr>
                <w:rFonts w:ascii="Calibri" w:hAnsi="Calibri" w:cs="Calibri"/>
                <w:color w:val="000000" w:themeColor="text1"/>
                <w:sz w:val="22"/>
                <w:szCs w:val="22"/>
              </w:rPr>
              <w:t xml:space="preserve"> (Madre)</w:t>
            </w:r>
          </w:p>
          <w:p w14:paraId="6CF786F5" w14:textId="77777777" w:rsidR="009F5D26" w:rsidRDefault="009F5D26" w:rsidP="00F66A00">
            <w:pPr>
              <w:rPr>
                <w:rFonts w:ascii="Calibri" w:hAnsi="Calibri" w:cs="Calibri"/>
                <w:color w:val="000000" w:themeColor="text1"/>
                <w:sz w:val="22"/>
                <w:szCs w:val="22"/>
              </w:rPr>
            </w:pPr>
            <w:r>
              <w:rPr>
                <w:rFonts w:ascii="Calibri" w:hAnsi="Calibri" w:cs="Calibri"/>
                <w:color w:val="000000" w:themeColor="text1"/>
                <w:sz w:val="22"/>
                <w:szCs w:val="22"/>
              </w:rPr>
              <w:t>Diann Keeys (Community, 2014)</w:t>
            </w:r>
          </w:p>
          <w:p w14:paraId="2EA1E7D6" w14:textId="6845CF1A" w:rsidR="005E38E7" w:rsidRDefault="009F5D26" w:rsidP="00F66A00">
            <w:pPr>
              <w:rPr>
                <w:rFonts w:ascii="Calibri" w:hAnsi="Calibri" w:cs="Calibri"/>
                <w:color w:val="000000" w:themeColor="text1"/>
                <w:sz w:val="22"/>
                <w:szCs w:val="22"/>
              </w:rPr>
            </w:pPr>
            <w:r>
              <w:rPr>
                <w:rFonts w:ascii="Calibri" w:hAnsi="Calibri" w:cs="Calibri"/>
                <w:color w:val="000000" w:themeColor="text1"/>
                <w:sz w:val="22"/>
                <w:szCs w:val="22"/>
              </w:rPr>
              <w:t>Vincent Keeys (Community, 2014)</w:t>
            </w:r>
          </w:p>
          <w:p w14:paraId="25E3EE8C" w14:textId="593B3DC6" w:rsidR="002A368E" w:rsidRDefault="00D134BA" w:rsidP="00F66A00">
            <w:pPr>
              <w:rPr>
                <w:rFonts w:ascii="Calibri" w:hAnsi="Calibri" w:cs="Calibri"/>
                <w:color w:val="000000" w:themeColor="text1"/>
                <w:sz w:val="22"/>
                <w:szCs w:val="22"/>
              </w:rPr>
            </w:pPr>
            <w:r>
              <w:rPr>
                <w:rFonts w:ascii="Calibri" w:hAnsi="Calibri" w:cs="Calibri"/>
                <w:color w:val="000000" w:themeColor="text1"/>
                <w:sz w:val="22"/>
                <w:szCs w:val="22"/>
              </w:rPr>
              <w:t>Maria Gonzalez (Parent 2021) (Madre)</w:t>
            </w:r>
          </w:p>
          <w:p w14:paraId="1D98239C" w14:textId="14762978" w:rsidR="002B5FF4" w:rsidRDefault="002B5FF4" w:rsidP="00F66A00">
            <w:pPr>
              <w:rPr>
                <w:rFonts w:ascii="Calibri" w:hAnsi="Calibri" w:cs="Calibri"/>
                <w:color w:val="000000" w:themeColor="text1"/>
                <w:sz w:val="22"/>
                <w:szCs w:val="22"/>
              </w:rPr>
            </w:pPr>
          </w:p>
          <w:p w14:paraId="611CE3C7" w14:textId="740AA452" w:rsidR="002B5FF4" w:rsidRDefault="00570C01" w:rsidP="00F66A00">
            <w:pPr>
              <w:rPr>
                <w:rFonts w:ascii="Calibri" w:hAnsi="Calibri" w:cs="Calibri"/>
                <w:color w:val="000000" w:themeColor="text1"/>
                <w:sz w:val="22"/>
                <w:szCs w:val="22"/>
              </w:rPr>
            </w:pPr>
            <w:r>
              <w:rPr>
                <w:rFonts w:ascii="Calibri" w:hAnsi="Calibri" w:cs="Calibri"/>
                <w:color w:val="000000" w:themeColor="text1"/>
                <w:sz w:val="22"/>
                <w:szCs w:val="22"/>
              </w:rPr>
              <w:t>Maikol Soto (Student 2022)</w:t>
            </w:r>
          </w:p>
          <w:p w14:paraId="46C2FB4F" w14:textId="0762251D" w:rsidR="002B5FF4" w:rsidRPr="00BB2494" w:rsidRDefault="002B5FF4" w:rsidP="00F66A00">
            <w:pPr>
              <w:rPr>
                <w:rFonts w:ascii="Calibri" w:hAnsi="Calibri" w:cs="Calibri"/>
                <w:color w:val="000000" w:themeColor="text1"/>
                <w:sz w:val="22"/>
                <w:szCs w:val="22"/>
              </w:rPr>
            </w:pPr>
            <w:r>
              <w:rPr>
                <w:rFonts w:ascii="Calibri" w:hAnsi="Calibri" w:cs="Calibri"/>
                <w:color w:val="000000" w:themeColor="text1"/>
                <w:sz w:val="22"/>
                <w:szCs w:val="22"/>
              </w:rPr>
              <w:t>E</w:t>
            </w:r>
            <w:r w:rsidR="008C0EE9">
              <w:rPr>
                <w:rFonts w:ascii="Calibri" w:hAnsi="Calibri" w:cs="Calibri"/>
                <w:color w:val="000000" w:themeColor="text1"/>
                <w:sz w:val="22"/>
                <w:szCs w:val="22"/>
              </w:rPr>
              <w:t>ric Batz (Student 2021) (</w:t>
            </w:r>
            <w:proofErr w:type="spellStart"/>
            <w:r w:rsidR="008C0EE9">
              <w:rPr>
                <w:rFonts w:ascii="Calibri" w:hAnsi="Calibri" w:cs="Calibri"/>
                <w:color w:val="000000" w:themeColor="text1"/>
                <w:sz w:val="22"/>
                <w:szCs w:val="22"/>
              </w:rPr>
              <w:t>Estud</w:t>
            </w:r>
            <w:r w:rsidR="00C12B6F">
              <w:rPr>
                <w:rFonts w:ascii="Calibri" w:hAnsi="Calibri" w:cs="Calibri"/>
                <w:color w:val="000000" w:themeColor="text1"/>
                <w:sz w:val="22"/>
                <w:szCs w:val="22"/>
              </w:rPr>
              <w:t>i</w:t>
            </w:r>
            <w:r w:rsidR="008C0EE9">
              <w:rPr>
                <w:rFonts w:ascii="Calibri" w:hAnsi="Calibri" w:cs="Calibri"/>
                <w:color w:val="000000" w:themeColor="text1"/>
                <w:sz w:val="22"/>
                <w:szCs w:val="22"/>
              </w:rPr>
              <w:t>ante</w:t>
            </w:r>
            <w:proofErr w:type="spellEnd"/>
            <w:r w:rsidR="008C0EE9">
              <w:rPr>
                <w:rFonts w:ascii="Calibri" w:hAnsi="Calibri" w:cs="Calibri"/>
                <w:color w:val="000000" w:themeColor="text1"/>
                <w:sz w:val="22"/>
                <w:szCs w:val="22"/>
              </w:rPr>
              <w:t>)</w:t>
            </w:r>
          </w:p>
        </w:tc>
      </w:tr>
      <w:tr w:rsidR="0085168B" w:rsidRPr="00491655" w14:paraId="7D808DBC"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63FBAA2D" w14:textId="77777777" w:rsidR="0085168B" w:rsidRPr="00BB2494" w:rsidRDefault="00491655"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quorum present?</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48BC5E75" w14:textId="5B6D9E4B" w:rsidR="0085168B" w:rsidRPr="00BB2494" w:rsidRDefault="008C0EE9" w:rsidP="005052C5">
            <w:pPr>
              <w:rPr>
                <w:rFonts w:ascii="Calibri" w:hAnsi="Calibri" w:cs="Calibri"/>
                <w:color w:val="000000" w:themeColor="text1"/>
                <w:sz w:val="22"/>
                <w:szCs w:val="22"/>
              </w:rPr>
            </w:pPr>
            <w:r>
              <w:rPr>
                <w:rFonts w:ascii="Calibri" w:hAnsi="Calibri" w:cs="Calibri"/>
                <w:color w:val="000000" w:themeColor="text1"/>
                <w:sz w:val="22"/>
                <w:szCs w:val="22"/>
              </w:rPr>
              <w:t>Yes</w:t>
            </w:r>
          </w:p>
        </w:tc>
      </w:tr>
      <w:tr w:rsidR="0085168B" w:rsidRPr="00491655" w14:paraId="2238F3A9"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47CA6054" w14:textId="01157CCA" w:rsidR="0085168B" w:rsidRPr="00BB2494" w:rsidRDefault="00940899" w:rsidP="00BB2494">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t>Official Call to Order</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39DE5A3F" w14:textId="1926797C" w:rsidR="0085168B" w:rsidRPr="00BB2494" w:rsidRDefault="008C0EE9" w:rsidP="005052C5">
            <w:pPr>
              <w:rPr>
                <w:rFonts w:ascii="Calibri" w:hAnsi="Calibri" w:cs="Calibri"/>
                <w:color w:val="000000" w:themeColor="text1"/>
                <w:sz w:val="22"/>
                <w:szCs w:val="22"/>
              </w:rPr>
            </w:pPr>
            <w:r>
              <w:rPr>
                <w:rFonts w:ascii="Calibri" w:hAnsi="Calibri" w:cs="Calibri"/>
                <w:color w:val="000000" w:themeColor="text1"/>
                <w:sz w:val="22"/>
                <w:szCs w:val="22"/>
              </w:rPr>
              <w:t>Dr. Knutowski</w:t>
            </w:r>
            <w:r w:rsidR="00B270BA">
              <w:rPr>
                <w:rFonts w:ascii="Calibri" w:hAnsi="Calibri" w:cs="Calibri"/>
                <w:color w:val="000000" w:themeColor="text1"/>
                <w:sz w:val="22"/>
                <w:szCs w:val="22"/>
              </w:rPr>
              <w:t xml:space="preserve"> called the meeting to</w:t>
            </w:r>
            <w:r w:rsidR="008F61DC">
              <w:rPr>
                <w:rFonts w:ascii="Calibri" w:hAnsi="Calibri" w:cs="Calibri"/>
                <w:color w:val="000000" w:themeColor="text1"/>
                <w:sz w:val="22"/>
                <w:szCs w:val="22"/>
              </w:rPr>
              <w:t xml:space="preserve"> order at </w:t>
            </w:r>
            <w:r w:rsidR="009F6FD5">
              <w:rPr>
                <w:rFonts w:ascii="Calibri" w:hAnsi="Calibri" w:cs="Calibri"/>
                <w:color w:val="000000" w:themeColor="text1"/>
                <w:sz w:val="22"/>
                <w:szCs w:val="22"/>
              </w:rPr>
              <w:t>5:</w:t>
            </w:r>
            <w:r>
              <w:rPr>
                <w:rFonts w:ascii="Calibri" w:hAnsi="Calibri" w:cs="Calibri"/>
                <w:color w:val="000000" w:themeColor="text1"/>
                <w:sz w:val="22"/>
                <w:szCs w:val="22"/>
              </w:rPr>
              <w:t>09</w:t>
            </w:r>
            <w:r w:rsidR="0081173C">
              <w:rPr>
                <w:rFonts w:ascii="Calibri" w:hAnsi="Calibri" w:cs="Calibri"/>
                <w:color w:val="000000" w:themeColor="text1"/>
                <w:sz w:val="22"/>
                <w:szCs w:val="22"/>
              </w:rPr>
              <w:t xml:space="preserve"> </w:t>
            </w:r>
            <w:r w:rsidR="00CC5060">
              <w:rPr>
                <w:rFonts w:ascii="Calibri" w:hAnsi="Calibri" w:cs="Calibri"/>
                <w:color w:val="000000" w:themeColor="text1"/>
                <w:sz w:val="22"/>
                <w:szCs w:val="22"/>
              </w:rPr>
              <w:t>PM</w:t>
            </w:r>
            <w:r w:rsidR="00140238">
              <w:rPr>
                <w:rFonts w:ascii="Calibri" w:hAnsi="Calibri" w:cs="Calibri"/>
                <w:color w:val="000000" w:themeColor="text1"/>
                <w:sz w:val="22"/>
                <w:szCs w:val="22"/>
              </w:rPr>
              <w:t>.</w:t>
            </w:r>
            <w:r w:rsidR="00AF3AA9">
              <w:rPr>
                <w:rFonts w:ascii="Calibri" w:hAnsi="Calibri" w:cs="Calibri"/>
                <w:color w:val="000000" w:themeColor="text1"/>
                <w:sz w:val="22"/>
                <w:szCs w:val="22"/>
              </w:rPr>
              <w:t xml:space="preserve"> </w:t>
            </w:r>
          </w:p>
        </w:tc>
      </w:tr>
      <w:tr w:rsidR="00E97F8C" w:rsidRPr="00491655" w14:paraId="40C3ACE7"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E0A628E" w14:textId="2C47A604" w:rsidR="00E97F8C" w:rsidRDefault="00E97F8C"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approval of</w:t>
            </w:r>
            <w:r w:rsidR="00274026">
              <w:rPr>
                <w:rFonts w:ascii="Calibri" w:hAnsi="Calibri" w:cs="Calibri"/>
                <w:color w:val="000000" w:themeColor="text1"/>
                <w:sz w:val="20"/>
                <w:szCs w:val="22"/>
              </w:rPr>
              <w:t xml:space="preserve"> minutes</w:t>
            </w:r>
          </w:p>
          <w:p w14:paraId="06CA4C30" w14:textId="77777777" w:rsidR="009E5735" w:rsidRDefault="009E5735" w:rsidP="00BB2494">
            <w:pPr>
              <w:pStyle w:val="AllCapsHeading"/>
              <w:jc w:val="center"/>
              <w:rPr>
                <w:rFonts w:ascii="Calibri" w:hAnsi="Calibri" w:cs="Calibri"/>
                <w:color w:val="000000" w:themeColor="text1"/>
                <w:sz w:val="20"/>
                <w:szCs w:val="22"/>
              </w:rPr>
            </w:pPr>
          </w:p>
          <w:p w14:paraId="7DE86CE3" w14:textId="0537186E" w:rsidR="009E5735" w:rsidRPr="00BB2494" w:rsidRDefault="009E5735" w:rsidP="00BB2494">
            <w:pPr>
              <w:pStyle w:val="AllCapsHeading"/>
              <w:jc w:val="center"/>
              <w:rPr>
                <w:rFonts w:ascii="Calibri" w:hAnsi="Calibri" w:cs="Calibri"/>
                <w:color w:val="000000" w:themeColor="text1"/>
                <w:sz w:val="20"/>
                <w:szCs w:val="22"/>
              </w:rPr>
            </w:pP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7CF792B2" w14:textId="6DA854B7" w:rsidR="007C7194" w:rsidRPr="00BB2494" w:rsidRDefault="001371FB" w:rsidP="009505CF">
            <w:pPr>
              <w:rPr>
                <w:rFonts w:ascii="Calibri" w:hAnsi="Calibri" w:cs="Calibri"/>
                <w:color w:val="000000" w:themeColor="text1"/>
                <w:sz w:val="22"/>
                <w:szCs w:val="22"/>
              </w:rPr>
            </w:pPr>
            <w:r>
              <w:rPr>
                <w:rFonts w:ascii="Calibri" w:hAnsi="Calibri" w:cs="Calibri"/>
                <w:color w:val="000000" w:themeColor="text1"/>
                <w:sz w:val="22"/>
                <w:szCs w:val="22"/>
              </w:rPr>
              <w:t>Minutes</w:t>
            </w:r>
            <w:r w:rsidR="002B5FF4">
              <w:rPr>
                <w:rFonts w:ascii="Calibri" w:hAnsi="Calibri" w:cs="Calibri"/>
                <w:color w:val="000000" w:themeColor="text1"/>
                <w:sz w:val="22"/>
                <w:szCs w:val="22"/>
              </w:rPr>
              <w:t xml:space="preserve"> from the February </w:t>
            </w:r>
            <w:r w:rsidR="00407947">
              <w:rPr>
                <w:rFonts w:ascii="Calibri" w:hAnsi="Calibri" w:cs="Calibri"/>
                <w:color w:val="000000" w:themeColor="text1"/>
                <w:sz w:val="22"/>
                <w:szCs w:val="22"/>
              </w:rPr>
              <w:t xml:space="preserve">16, </w:t>
            </w:r>
            <w:proofErr w:type="gramStart"/>
            <w:r w:rsidR="00407947">
              <w:rPr>
                <w:rFonts w:ascii="Calibri" w:hAnsi="Calibri" w:cs="Calibri"/>
                <w:color w:val="000000" w:themeColor="text1"/>
                <w:sz w:val="22"/>
                <w:szCs w:val="22"/>
              </w:rPr>
              <w:t>2023</w:t>
            </w:r>
            <w:proofErr w:type="gramEnd"/>
            <w:r w:rsidR="00407947">
              <w:rPr>
                <w:rFonts w:ascii="Calibri" w:hAnsi="Calibri" w:cs="Calibri"/>
                <w:color w:val="000000" w:themeColor="text1"/>
                <w:sz w:val="22"/>
                <w:szCs w:val="22"/>
              </w:rPr>
              <w:t xml:space="preserve"> SAC Meeting were re</w:t>
            </w:r>
            <w:r w:rsidR="008C0EE9">
              <w:rPr>
                <w:rFonts w:ascii="Calibri" w:hAnsi="Calibri" w:cs="Calibri"/>
                <w:color w:val="000000" w:themeColor="text1"/>
                <w:sz w:val="22"/>
                <w:szCs w:val="22"/>
              </w:rPr>
              <w:t xml:space="preserve">viewed by </w:t>
            </w:r>
            <w:r w:rsidR="00C12B6F">
              <w:rPr>
                <w:rFonts w:ascii="Calibri" w:hAnsi="Calibri" w:cs="Calibri"/>
                <w:color w:val="000000" w:themeColor="text1"/>
                <w:sz w:val="22"/>
                <w:szCs w:val="22"/>
              </w:rPr>
              <w:t>the SAC members.  Jennifer Lee made a motion to approve the minutes.  Lia McCaffrey seconded the motion.  All members were in favor.</w:t>
            </w:r>
          </w:p>
        </w:tc>
      </w:tr>
      <w:tr w:rsidR="00E97F8C" w:rsidRPr="00491655" w14:paraId="0BDEF546" w14:textId="77777777" w:rsidTr="002B5FF4">
        <w:trPr>
          <w:trHeight w:val="921"/>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53F98722" w14:textId="3DCDDFC0" w:rsidR="00206212" w:rsidRDefault="00206212" w:rsidP="00937442">
            <w:pPr>
              <w:pStyle w:val="AllCapsHeading"/>
              <w:rPr>
                <w:rFonts w:ascii="Calibri" w:hAnsi="Calibri" w:cs="Calibri"/>
                <w:color w:val="000000" w:themeColor="text1"/>
                <w:sz w:val="20"/>
                <w:szCs w:val="22"/>
              </w:rPr>
            </w:pPr>
          </w:p>
          <w:p w14:paraId="0BABCE85" w14:textId="6CB2E822" w:rsidR="00E75293" w:rsidRDefault="00937442" w:rsidP="00937442">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t>Pfep</w:t>
            </w:r>
          </w:p>
          <w:p w14:paraId="2672346C" w14:textId="77777777" w:rsidR="00937442" w:rsidRDefault="00937442" w:rsidP="00937442">
            <w:pPr>
              <w:pStyle w:val="AllCapsHeading"/>
              <w:jc w:val="center"/>
              <w:rPr>
                <w:rFonts w:ascii="Calibri" w:hAnsi="Calibri" w:cs="Calibri"/>
                <w:color w:val="000000" w:themeColor="text1"/>
                <w:sz w:val="20"/>
                <w:szCs w:val="22"/>
              </w:rPr>
            </w:pPr>
          </w:p>
          <w:p w14:paraId="0AC25FF9" w14:textId="77777777" w:rsidR="00937442" w:rsidRDefault="00937442" w:rsidP="00937442">
            <w:pPr>
              <w:pStyle w:val="AllCapsHeading"/>
              <w:jc w:val="center"/>
              <w:rPr>
                <w:rFonts w:ascii="Calibri" w:hAnsi="Calibri" w:cs="Calibri"/>
                <w:color w:val="000000" w:themeColor="text1"/>
                <w:sz w:val="20"/>
                <w:szCs w:val="22"/>
              </w:rPr>
            </w:pPr>
          </w:p>
          <w:p w14:paraId="3D706648" w14:textId="77777777" w:rsidR="00937442" w:rsidRDefault="00937442" w:rsidP="00937442">
            <w:pPr>
              <w:pStyle w:val="AllCapsHeading"/>
              <w:jc w:val="center"/>
              <w:rPr>
                <w:rFonts w:ascii="Calibri" w:hAnsi="Calibri" w:cs="Calibri"/>
                <w:color w:val="000000" w:themeColor="text1"/>
                <w:sz w:val="20"/>
                <w:szCs w:val="22"/>
              </w:rPr>
            </w:pPr>
          </w:p>
          <w:p w14:paraId="44AC5649" w14:textId="77777777" w:rsidR="00937442" w:rsidRDefault="00937442" w:rsidP="00937442">
            <w:pPr>
              <w:pStyle w:val="AllCapsHeading"/>
              <w:jc w:val="center"/>
              <w:rPr>
                <w:rFonts w:ascii="Calibri" w:hAnsi="Calibri" w:cs="Calibri"/>
                <w:color w:val="000000" w:themeColor="text1"/>
                <w:sz w:val="20"/>
                <w:szCs w:val="22"/>
              </w:rPr>
            </w:pPr>
          </w:p>
          <w:p w14:paraId="4DB909E0" w14:textId="77777777" w:rsidR="00937442" w:rsidRDefault="00937442" w:rsidP="00937442">
            <w:pPr>
              <w:pStyle w:val="AllCapsHeading"/>
              <w:jc w:val="center"/>
              <w:rPr>
                <w:rFonts w:ascii="Calibri" w:hAnsi="Calibri" w:cs="Calibri"/>
                <w:color w:val="000000" w:themeColor="text1"/>
                <w:sz w:val="20"/>
                <w:szCs w:val="22"/>
              </w:rPr>
            </w:pPr>
          </w:p>
          <w:p w14:paraId="37FD5CF0" w14:textId="77777777" w:rsidR="00937442" w:rsidRDefault="00937442" w:rsidP="00937442">
            <w:pPr>
              <w:pStyle w:val="AllCapsHeading"/>
              <w:jc w:val="center"/>
              <w:rPr>
                <w:rFonts w:ascii="Calibri" w:hAnsi="Calibri" w:cs="Calibri"/>
                <w:color w:val="000000" w:themeColor="text1"/>
                <w:sz w:val="20"/>
                <w:szCs w:val="22"/>
              </w:rPr>
            </w:pPr>
          </w:p>
          <w:p w14:paraId="601F38EE" w14:textId="77777777" w:rsidR="00937442" w:rsidRDefault="00937442" w:rsidP="00937442">
            <w:pPr>
              <w:pStyle w:val="AllCapsHeading"/>
              <w:rPr>
                <w:rFonts w:ascii="Calibri" w:hAnsi="Calibri" w:cs="Calibri"/>
                <w:color w:val="000000" w:themeColor="text1"/>
                <w:sz w:val="20"/>
                <w:szCs w:val="22"/>
              </w:rPr>
            </w:pPr>
          </w:p>
          <w:p w14:paraId="011D15F7" w14:textId="77777777" w:rsidR="00206212" w:rsidRDefault="00206212" w:rsidP="00E75293">
            <w:pPr>
              <w:pStyle w:val="AllCapsHeading"/>
              <w:rPr>
                <w:rFonts w:ascii="Calibri" w:hAnsi="Calibri" w:cs="Calibri"/>
                <w:color w:val="000000" w:themeColor="text1"/>
                <w:sz w:val="20"/>
                <w:szCs w:val="22"/>
              </w:rPr>
            </w:pPr>
          </w:p>
          <w:p w14:paraId="60571E6B" w14:textId="2349EC2D" w:rsidR="00206212" w:rsidRDefault="00F02336" w:rsidP="00F02336">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t>Use of funds</w:t>
            </w:r>
          </w:p>
          <w:p w14:paraId="233FC585" w14:textId="77777777" w:rsidR="00206212" w:rsidRDefault="00206212" w:rsidP="00E75293">
            <w:pPr>
              <w:pStyle w:val="AllCapsHeading"/>
              <w:rPr>
                <w:rFonts w:ascii="Calibri" w:hAnsi="Calibri" w:cs="Calibri"/>
                <w:color w:val="000000" w:themeColor="text1"/>
                <w:sz w:val="20"/>
                <w:szCs w:val="22"/>
              </w:rPr>
            </w:pPr>
          </w:p>
          <w:p w14:paraId="0E3FBB73" w14:textId="77777777" w:rsidR="00D03261" w:rsidRDefault="00D03261" w:rsidP="00E75293">
            <w:pPr>
              <w:pStyle w:val="AllCapsHeading"/>
              <w:rPr>
                <w:rFonts w:ascii="Calibri" w:hAnsi="Calibri" w:cs="Calibri"/>
                <w:color w:val="000000" w:themeColor="text1"/>
                <w:sz w:val="20"/>
                <w:szCs w:val="22"/>
              </w:rPr>
            </w:pPr>
          </w:p>
          <w:p w14:paraId="2B355682" w14:textId="77777777" w:rsidR="00D03261" w:rsidRDefault="00D03261" w:rsidP="00E75293">
            <w:pPr>
              <w:pStyle w:val="AllCapsHeading"/>
              <w:rPr>
                <w:rFonts w:ascii="Calibri" w:hAnsi="Calibri" w:cs="Calibri"/>
                <w:color w:val="000000" w:themeColor="text1"/>
                <w:sz w:val="20"/>
                <w:szCs w:val="22"/>
              </w:rPr>
            </w:pPr>
          </w:p>
          <w:p w14:paraId="3677EB21" w14:textId="77777777" w:rsidR="00D03261" w:rsidRDefault="00D03261" w:rsidP="00E75293">
            <w:pPr>
              <w:pStyle w:val="AllCapsHeading"/>
              <w:rPr>
                <w:rFonts w:ascii="Calibri" w:hAnsi="Calibri" w:cs="Calibri"/>
                <w:color w:val="000000" w:themeColor="text1"/>
                <w:sz w:val="20"/>
                <w:szCs w:val="22"/>
              </w:rPr>
            </w:pPr>
          </w:p>
          <w:p w14:paraId="352FA6EA" w14:textId="77777777" w:rsidR="00D03261" w:rsidRDefault="00D03261" w:rsidP="00E75293">
            <w:pPr>
              <w:pStyle w:val="AllCapsHeading"/>
              <w:rPr>
                <w:rFonts w:ascii="Calibri" w:hAnsi="Calibri" w:cs="Calibri"/>
                <w:color w:val="000000" w:themeColor="text1"/>
                <w:sz w:val="20"/>
                <w:szCs w:val="22"/>
              </w:rPr>
            </w:pPr>
          </w:p>
          <w:p w14:paraId="61293B6F" w14:textId="77777777" w:rsidR="00D03261" w:rsidRDefault="00D03261" w:rsidP="00E75293">
            <w:pPr>
              <w:pStyle w:val="AllCapsHeading"/>
              <w:rPr>
                <w:rFonts w:ascii="Calibri" w:hAnsi="Calibri" w:cs="Calibri"/>
                <w:color w:val="000000" w:themeColor="text1"/>
                <w:sz w:val="20"/>
                <w:szCs w:val="22"/>
              </w:rPr>
            </w:pPr>
          </w:p>
          <w:p w14:paraId="185299F3" w14:textId="77777777" w:rsidR="00D03261" w:rsidRDefault="00D03261" w:rsidP="00E75293">
            <w:pPr>
              <w:pStyle w:val="AllCapsHeading"/>
              <w:rPr>
                <w:rFonts w:ascii="Calibri" w:hAnsi="Calibri" w:cs="Calibri"/>
                <w:color w:val="000000" w:themeColor="text1"/>
                <w:sz w:val="20"/>
                <w:szCs w:val="22"/>
              </w:rPr>
            </w:pPr>
          </w:p>
          <w:p w14:paraId="05123A44" w14:textId="77777777" w:rsidR="00D03261" w:rsidRDefault="00D03261" w:rsidP="00E75293">
            <w:pPr>
              <w:pStyle w:val="AllCapsHeading"/>
              <w:rPr>
                <w:rFonts w:ascii="Calibri" w:hAnsi="Calibri" w:cs="Calibri"/>
                <w:color w:val="000000" w:themeColor="text1"/>
                <w:sz w:val="20"/>
                <w:szCs w:val="22"/>
              </w:rPr>
            </w:pPr>
          </w:p>
          <w:p w14:paraId="47BE66C0" w14:textId="4754FD40" w:rsidR="00D03261" w:rsidRPr="00F57656" w:rsidRDefault="00D03261" w:rsidP="00D03261">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lastRenderedPageBreak/>
              <w:t>Student compact</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6617B8DD" w14:textId="0395AF23" w:rsidR="00206212" w:rsidRDefault="009A18BA" w:rsidP="00D86247">
            <w:pPr>
              <w:rPr>
                <w:rFonts w:ascii="Calibri" w:hAnsi="Calibri" w:cs="Calibri"/>
                <w:color w:val="000000" w:themeColor="text1"/>
                <w:sz w:val="22"/>
                <w:szCs w:val="22"/>
              </w:rPr>
            </w:pPr>
            <w:r>
              <w:rPr>
                <w:rFonts w:ascii="Calibri" w:hAnsi="Calibri" w:cs="Calibri"/>
                <w:color w:val="000000" w:themeColor="text1"/>
                <w:sz w:val="22"/>
                <w:szCs w:val="22"/>
              </w:rPr>
              <w:lastRenderedPageBreak/>
              <w:t>Dr. Knutowski and the members of SAC reviewed the PFEP for SY 2023-2024.  In addition to many of the regular events, the focus for the upcoming year will be to have more PI events that will concentrate on specific smaller groups.  Members were given the opportunity to make recommendations and provide input</w:t>
            </w:r>
            <w:r w:rsidR="00D03261">
              <w:rPr>
                <w:rFonts w:ascii="Calibri" w:hAnsi="Calibri" w:cs="Calibri"/>
                <w:color w:val="000000" w:themeColor="text1"/>
                <w:sz w:val="22"/>
                <w:szCs w:val="22"/>
              </w:rPr>
              <w:t>.</w:t>
            </w:r>
            <w:r>
              <w:rPr>
                <w:rFonts w:ascii="Calibri" w:hAnsi="Calibri" w:cs="Calibri"/>
                <w:color w:val="000000" w:themeColor="text1"/>
                <w:sz w:val="22"/>
                <w:szCs w:val="22"/>
              </w:rPr>
              <w:t xml:space="preserve"> Jennifer Lee suggested having a Welcome Breakfast.  Carmen Cavanaugh mentioned events like Muffins with Mom or Donuts with Dad. </w:t>
            </w:r>
            <w:r w:rsidR="00206212">
              <w:rPr>
                <w:rFonts w:ascii="Calibri" w:hAnsi="Calibri" w:cs="Calibri"/>
                <w:color w:val="000000" w:themeColor="text1"/>
                <w:sz w:val="22"/>
                <w:szCs w:val="22"/>
              </w:rPr>
              <w:t>Carmen Cavanaugh made a motion to approve the PFEP with the discussed changes.  Ana Peña seconded the motion.  All were in favor.</w:t>
            </w:r>
          </w:p>
          <w:p w14:paraId="72398E1E" w14:textId="60AA5DFD" w:rsidR="00206212" w:rsidRDefault="00B71A28" w:rsidP="00D86247">
            <w:pPr>
              <w:rPr>
                <w:rFonts w:ascii="Calibri" w:hAnsi="Calibri" w:cs="Calibri"/>
                <w:color w:val="000000" w:themeColor="text1"/>
                <w:sz w:val="22"/>
                <w:szCs w:val="22"/>
              </w:rPr>
            </w:pPr>
            <w:r>
              <w:rPr>
                <w:rFonts w:ascii="Calibri" w:hAnsi="Calibri" w:cs="Calibri"/>
                <w:color w:val="000000" w:themeColor="text1"/>
                <w:sz w:val="22"/>
                <w:szCs w:val="22"/>
              </w:rPr>
              <w:t xml:space="preserve">Dr. Knutowski reviewed </w:t>
            </w:r>
            <w:proofErr w:type="gramStart"/>
            <w:r>
              <w:rPr>
                <w:rFonts w:ascii="Calibri" w:hAnsi="Calibri" w:cs="Calibri"/>
                <w:color w:val="000000" w:themeColor="text1"/>
                <w:sz w:val="22"/>
                <w:szCs w:val="22"/>
              </w:rPr>
              <w:t>t</w:t>
            </w:r>
            <w:r w:rsidR="00F02336">
              <w:rPr>
                <w:rFonts w:ascii="Calibri" w:hAnsi="Calibri" w:cs="Calibri"/>
                <w:color w:val="000000" w:themeColor="text1"/>
                <w:sz w:val="22"/>
                <w:szCs w:val="22"/>
              </w:rPr>
              <w:t>he</w:t>
            </w:r>
            <w:r>
              <w:rPr>
                <w:rFonts w:ascii="Calibri" w:hAnsi="Calibri" w:cs="Calibri"/>
                <w:color w:val="000000" w:themeColor="text1"/>
                <w:sz w:val="22"/>
                <w:szCs w:val="22"/>
              </w:rPr>
              <w:t xml:space="preserve"> Title</w:t>
            </w:r>
            <w:proofErr w:type="gramEnd"/>
            <w:r>
              <w:rPr>
                <w:rFonts w:ascii="Calibri" w:hAnsi="Calibri" w:cs="Calibri"/>
                <w:color w:val="000000" w:themeColor="text1"/>
                <w:sz w:val="22"/>
                <w:szCs w:val="22"/>
              </w:rPr>
              <w:t xml:space="preserve"> 1 Use of Funds.  </w:t>
            </w:r>
            <w:r w:rsidR="00F02336">
              <w:rPr>
                <w:rFonts w:ascii="Calibri" w:hAnsi="Calibri" w:cs="Calibri"/>
                <w:color w:val="000000" w:themeColor="text1"/>
                <w:sz w:val="22"/>
                <w:szCs w:val="22"/>
              </w:rPr>
              <w:t>She explained that there was approximately $600,000 allotted for the SY 2023-2024.  The focus would be on “People not Process.” Funds would be used to hire more staff, Science, and Math coaches to work with the teachers in the classroom.  The SAC members were given the opportunity to provide input and make additional recommendations. Lia McCaffrey, who is a parent and teacher, agreed that this is much needed and agreed that this was a great Use of Funds.  Lia McCaffrey made a motion to approve the Title 1 Use of Funds.  Jennifer Lee seconded the motion.  All were in favor.</w:t>
            </w:r>
          </w:p>
          <w:p w14:paraId="6424A3F5" w14:textId="77777777" w:rsidR="00937442" w:rsidRDefault="00937442" w:rsidP="00D86247">
            <w:pPr>
              <w:rPr>
                <w:rFonts w:ascii="Calibri" w:hAnsi="Calibri" w:cs="Calibri"/>
                <w:color w:val="000000" w:themeColor="text1"/>
                <w:sz w:val="22"/>
                <w:szCs w:val="22"/>
              </w:rPr>
            </w:pPr>
          </w:p>
          <w:p w14:paraId="25DC34B6" w14:textId="0CE06481" w:rsidR="006F33C0" w:rsidRPr="006F33C0" w:rsidRDefault="00D03261" w:rsidP="00D86247">
            <w:pPr>
              <w:rPr>
                <w:rFonts w:ascii="Calibri" w:hAnsi="Calibri" w:cs="Calibri"/>
                <w:color w:val="000000" w:themeColor="text1"/>
                <w:sz w:val="22"/>
                <w:szCs w:val="22"/>
              </w:rPr>
            </w:pPr>
            <w:r>
              <w:rPr>
                <w:rFonts w:ascii="Calibri" w:hAnsi="Calibri" w:cs="Calibri"/>
                <w:color w:val="000000" w:themeColor="text1"/>
                <w:sz w:val="22"/>
                <w:szCs w:val="22"/>
              </w:rPr>
              <w:lastRenderedPageBreak/>
              <w:t xml:space="preserve">The SAC </w:t>
            </w:r>
            <w:proofErr w:type="gramStart"/>
            <w:r>
              <w:rPr>
                <w:rFonts w:ascii="Calibri" w:hAnsi="Calibri" w:cs="Calibri"/>
                <w:color w:val="000000" w:themeColor="text1"/>
                <w:sz w:val="22"/>
                <w:szCs w:val="22"/>
              </w:rPr>
              <w:t>review</w:t>
            </w:r>
            <w:proofErr w:type="gramEnd"/>
            <w:r>
              <w:rPr>
                <w:rFonts w:ascii="Calibri" w:hAnsi="Calibri" w:cs="Calibri"/>
                <w:color w:val="000000" w:themeColor="text1"/>
                <w:sz w:val="22"/>
                <w:szCs w:val="22"/>
              </w:rPr>
              <w:t xml:space="preserve"> the Student Compact.  The members were given an opportunity to provide input and make any changes to the Compact.  All agreed that the Compact should remain as written. Jennifer Lee made a motion to approve the Compact.  Carmen Cavanaugh seconded the motion. All were in favor.</w:t>
            </w:r>
          </w:p>
        </w:tc>
      </w:tr>
      <w:tr w:rsidR="00E97F8C" w:rsidRPr="00491655" w14:paraId="05214FA6" w14:textId="77777777" w:rsidTr="00407947">
        <w:trPr>
          <w:trHeight w:val="786"/>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CA2A3EE" w14:textId="77777777" w:rsidR="006F33C0" w:rsidRDefault="006F33C0" w:rsidP="006F33C0">
            <w:pPr>
              <w:pStyle w:val="AllCapsHeading"/>
              <w:jc w:val="center"/>
              <w:rPr>
                <w:rFonts w:ascii="Calibri" w:hAnsi="Calibri" w:cs="Calibri"/>
                <w:color w:val="000000" w:themeColor="text1"/>
                <w:sz w:val="20"/>
                <w:szCs w:val="22"/>
              </w:rPr>
            </w:pPr>
          </w:p>
          <w:p w14:paraId="131231A9" w14:textId="203F6F6E" w:rsidR="006F33C0" w:rsidRDefault="006F33C0" w:rsidP="006F33C0">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t>Upcoming SAC meetings</w:t>
            </w:r>
          </w:p>
          <w:p w14:paraId="03743907" w14:textId="40D6007E" w:rsidR="002E45FD" w:rsidRPr="006F33C0" w:rsidRDefault="002E45FD" w:rsidP="006F33C0">
            <w:pPr>
              <w:pStyle w:val="AllCapsHeading"/>
              <w:jc w:val="center"/>
              <w:rPr>
                <w:rFonts w:ascii="Calibri" w:hAnsi="Calibri" w:cs="Calibri"/>
                <w:color w:val="000000" w:themeColor="text1"/>
                <w:sz w:val="20"/>
                <w:szCs w:val="22"/>
              </w:rPr>
            </w:pP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1CBC76AB" w14:textId="54E72ED6" w:rsidR="00895116" w:rsidRPr="00054BC6" w:rsidRDefault="00C12B6F" w:rsidP="00054BC6">
            <w:pPr>
              <w:rPr>
                <w:rFonts w:ascii="Calibri" w:hAnsi="Calibri" w:cs="Calibri"/>
                <w:color w:val="000000" w:themeColor="text1"/>
                <w:sz w:val="22"/>
                <w:szCs w:val="22"/>
              </w:rPr>
            </w:pPr>
            <w:r>
              <w:rPr>
                <w:rFonts w:ascii="Calibri" w:hAnsi="Calibri" w:cs="Calibri"/>
                <w:color w:val="000000" w:themeColor="text1"/>
                <w:sz w:val="22"/>
                <w:szCs w:val="22"/>
              </w:rPr>
              <w:t>Fall 2023, dates to be determined.</w:t>
            </w:r>
            <w:r w:rsidR="00D62559">
              <w:rPr>
                <w:rFonts w:ascii="Calibri" w:hAnsi="Calibri" w:cs="Calibri"/>
                <w:color w:val="000000" w:themeColor="text1"/>
                <w:sz w:val="22"/>
                <w:szCs w:val="22"/>
              </w:rPr>
              <w:t xml:space="preserve">                                                                                                                                                                                                                            </w:t>
            </w:r>
          </w:p>
        </w:tc>
      </w:tr>
      <w:tr w:rsidR="00F57656" w:rsidRPr="00491655" w14:paraId="57FD5811" w14:textId="77777777" w:rsidTr="00F57656">
        <w:trPr>
          <w:trHeight w:val="56"/>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67AF4FBC" w14:textId="77777777" w:rsidR="00F57656" w:rsidRDefault="00F57656" w:rsidP="00C52180">
            <w:pPr>
              <w:pStyle w:val="AllCapsHeading"/>
              <w:jc w:val="center"/>
              <w:rPr>
                <w:rFonts w:ascii="Calibri" w:hAnsi="Calibri" w:cs="Calibri"/>
                <w:color w:val="000000" w:themeColor="text1"/>
                <w:sz w:val="20"/>
                <w:szCs w:val="22"/>
              </w:rPr>
            </w:pP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4B92C0DA" w14:textId="77777777" w:rsidR="00F57656" w:rsidRDefault="00F57656" w:rsidP="00054BC6">
            <w:pPr>
              <w:rPr>
                <w:rFonts w:ascii="Calibri" w:hAnsi="Calibri" w:cs="Calibri"/>
                <w:color w:val="000000" w:themeColor="text1"/>
                <w:sz w:val="22"/>
                <w:szCs w:val="22"/>
              </w:rPr>
            </w:pPr>
          </w:p>
        </w:tc>
      </w:tr>
      <w:tr w:rsidR="00E97F8C" w:rsidRPr="00491655" w14:paraId="205B2E20"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64F3B693" w14:textId="77777777" w:rsidR="00E97F8C" w:rsidRPr="00BB2494" w:rsidRDefault="00E97F8C"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next meeting</w:t>
            </w:r>
            <w:r w:rsidR="0086765B" w:rsidRPr="00BB2494">
              <w:rPr>
                <w:rFonts w:ascii="Calibri" w:hAnsi="Calibri" w:cs="Calibri"/>
                <w:color w:val="000000" w:themeColor="text1"/>
                <w:sz w:val="20"/>
                <w:szCs w:val="22"/>
              </w:rPr>
              <w:t>:</w:t>
            </w:r>
            <w:r w:rsidRPr="00BB2494">
              <w:rPr>
                <w:rFonts w:ascii="Calibri" w:hAnsi="Calibri" w:cs="Calibri"/>
                <w:color w:val="000000" w:themeColor="text1"/>
                <w:sz w:val="20"/>
                <w:szCs w:val="22"/>
              </w:rPr>
              <w:t xml:space="preserve"> date</w:t>
            </w:r>
            <w:r w:rsidR="00940899">
              <w:rPr>
                <w:rFonts w:ascii="Calibri" w:hAnsi="Calibri" w:cs="Calibri"/>
                <w:color w:val="000000" w:themeColor="text1"/>
                <w:sz w:val="20"/>
                <w:szCs w:val="22"/>
              </w:rPr>
              <w:t>/Time/Location</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74B00921" w14:textId="136A0DB6" w:rsidR="007A4209" w:rsidRPr="00BB2494" w:rsidRDefault="00C12B6F" w:rsidP="00353E39">
            <w:pPr>
              <w:rPr>
                <w:rFonts w:ascii="Calibri" w:hAnsi="Calibri" w:cs="Calibri"/>
                <w:color w:val="000000" w:themeColor="text1"/>
                <w:sz w:val="22"/>
                <w:szCs w:val="22"/>
              </w:rPr>
            </w:pPr>
            <w:r>
              <w:rPr>
                <w:rFonts w:ascii="Calibri" w:hAnsi="Calibri" w:cs="Calibri"/>
                <w:color w:val="000000" w:themeColor="text1"/>
                <w:sz w:val="22"/>
                <w:szCs w:val="22"/>
              </w:rPr>
              <w:t>Fall</w:t>
            </w:r>
            <w:r w:rsidR="006E761B">
              <w:rPr>
                <w:rFonts w:ascii="Calibri" w:hAnsi="Calibri" w:cs="Calibri"/>
                <w:color w:val="000000" w:themeColor="text1"/>
                <w:sz w:val="22"/>
                <w:szCs w:val="22"/>
              </w:rPr>
              <w:t>, 2023</w:t>
            </w:r>
            <w:r w:rsidR="00452D78">
              <w:rPr>
                <w:rFonts w:ascii="Calibri" w:hAnsi="Calibri" w:cs="Calibri"/>
                <w:color w:val="000000" w:themeColor="text1"/>
                <w:sz w:val="22"/>
                <w:szCs w:val="22"/>
              </w:rPr>
              <w:t xml:space="preserve">, 5:00 </w:t>
            </w:r>
            <w:r w:rsidR="007C7194">
              <w:rPr>
                <w:rFonts w:ascii="Calibri" w:hAnsi="Calibri" w:cs="Calibri"/>
                <w:color w:val="000000" w:themeColor="text1"/>
                <w:sz w:val="22"/>
                <w:szCs w:val="22"/>
              </w:rPr>
              <w:t>PM</w:t>
            </w:r>
            <w:r w:rsidR="00452D78">
              <w:rPr>
                <w:rFonts w:ascii="Calibri" w:hAnsi="Calibri" w:cs="Calibri"/>
                <w:color w:val="000000" w:themeColor="text1"/>
                <w:sz w:val="22"/>
                <w:szCs w:val="22"/>
              </w:rPr>
              <w:t xml:space="preserve">, </w:t>
            </w:r>
            <w:r w:rsidR="007C7194">
              <w:rPr>
                <w:rFonts w:ascii="Calibri" w:hAnsi="Calibri" w:cs="Calibri"/>
                <w:color w:val="000000" w:themeColor="text1"/>
                <w:sz w:val="22"/>
                <w:szCs w:val="22"/>
              </w:rPr>
              <w:t>M</w:t>
            </w:r>
            <w:r w:rsidR="00452D78">
              <w:rPr>
                <w:rFonts w:ascii="Calibri" w:hAnsi="Calibri" w:cs="Calibri"/>
                <w:color w:val="000000" w:themeColor="text1"/>
                <w:sz w:val="22"/>
                <w:szCs w:val="22"/>
              </w:rPr>
              <w:t xml:space="preserve">edia </w:t>
            </w:r>
            <w:r w:rsidR="007C7194">
              <w:rPr>
                <w:rFonts w:ascii="Calibri" w:hAnsi="Calibri" w:cs="Calibri"/>
                <w:color w:val="000000" w:themeColor="text1"/>
                <w:sz w:val="22"/>
                <w:szCs w:val="22"/>
              </w:rPr>
              <w:t>C</w:t>
            </w:r>
            <w:r w:rsidR="00452D78">
              <w:rPr>
                <w:rFonts w:ascii="Calibri" w:hAnsi="Calibri" w:cs="Calibri"/>
                <w:color w:val="000000" w:themeColor="text1"/>
                <w:sz w:val="22"/>
                <w:szCs w:val="22"/>
              </w:rPr>
              <w:t>enter</w:t>
            </w:r>
          </w:p>
        </w:tc>
      </w:tr>
      <w:tr w:rsidR="00E97F8C" w:rsidRPr="00491655" w14:paraId="51F182CE"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65055445" w14:textId="60BB53FB" w:rsidR="00E97F8C" w:rsidRPr="00BB2494" w:rsidRDefault="0018176E" w:rsidP="00BB2494">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t xml:space="preserve"> </w:t>
            </w:r>
            <w:r w:rsidR="00E97F8C" w:rsidRPr="00BB2494">
              <w:rPr>
                <w:rFonts w:ascii="Calibri" w:hAnsi="Calibri" w:cs="Calibri"/>
                <w:color w:val="000000" w:themeColor="text1"/>
                <w:sz w:val="20"/>
                <w:szCs w:val="22"/>
              </w:rPr>
              <w:t>next meeting</w:t>
            </w:r>
            <w:r w:rsidR="0086765B" w:rsidRPr="00BB2494">
              <w:rPr>
                <w:rFonts w:ascii="Calibri" w:hAnsi="Calibri" w:cs="Calibri"/>
                <w:color w:val="000000" w:themeColor="text1"/>
                <w:sz w:val="20"/>
                <w:szCs w:val="22"/>
              </w:rPr>
              <w:t>:</w:t>
            </w:r>
            <w:r w:rsidR="00E97F8C" w:rsidRPr="00BB2494">
              <w:rPr>
                <w:rFonts w:ascii="Calibri" w:hAnsi="Calibri" w:cs="Calibri"/>
                <w:color w:val="000000" w:themeColor="text1"/>
                <w:sz w:val="20"/>
                <w:szCs w:val="22"/>
              </w:rPr>
              <w:t xml:space="preserve"> agenda topics</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187EC252" w14:textId="2E4D8A0A" w:rsidR="00E97F8C" w:rsidRPr="00103852" w:rsidRDefault="00CF225C" w:rsidP="00103852">
            <w:pPr>
              <w:rPr>
                <w:rFonts w:ascii="Calibri" w:hAnsi="Calibri" w:cs="Calibri"/>
                <w:color w:val="000000" w:themeColor="text1"/>
                <w:sz w:val="22"/>
                <w:szCs w:val="22"/>
              </w:rPr>
            </w:pPr>
            <w:r>
              <w:rPr>
                <w:rFonts w:ascii="Calibri" w:hAnsi="Calibri" w:cs="Calibri"/>
                <w:color w:val="000000" w:themeColor="text1"/>
                <w:sz w:val="22"/>
                <w:szCs w:val="22"/>
              </w:rPr>
              <w:t>To be announced</w:t>
            </w:r>
            <w:r w:rsidR="00CF33FC">
              <w:rPr>
                <w:rFonts w:ascii="Calibri" w:hAnsi="Calibri" w:cs="Calibri"/>
                <w:color w:val="000000" w:themeColor="text1"/>
                <w:sz w:val="22"/>
                <w:szCs w:val="22"/>
              </w:rPr>
              <w:t xml:space="preserve"> </w:t>
            </w:r>
          </w:p>
        </w:tc>
      </w:tr>
      <w:tr w:rsidR="00940899" w:rsidRPr="00491655" w14:paraId="0E05EF28"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3933E976" w14:textId="77777777" w:rsidR="00940899" w:rsidRPr="00BB2494" w:rsidRDefault="00940899" w:rsidP="00BB2494">
            <w:pPr>
              <w:pStyle w:val="AllCapsHeading"/>
              <w:jc w:val="center"/>
              <w:rPr>
                <w:rFonts w:ascii="Calibri" w:hAnsi="Calibri" w:cs="Calibri"/>
                <w:color w:val="000000" w:themeColor="text1"/>
                <w:sz w:val="20"/>
                <w:szCs w:val="22"/>
              </w:rPr>
            </w:pPr>
            <w:r>
              <w:rPr>
                <w:rFonts w:ascii="Calibri" w:hAnsi="Calibri" w:cs="Calibri"/>
                <w:color w:val="000000" w:themeColor="text1"/>
                <w:sz w:val="20"/>
                <w:szCs w:val="22"/>
              </w:rPr>
              <w:t>Meeting adjourned</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1790186E" w14:textId="550B7D23" w:rsidR="004350A9" w:rsidRPr="00BB2494" w:rsidRDefault="004350A9" w:rsidP="005052C5">
            <w:pPr>
              <w:rPr>
                <w:rFonts w:ascii="Calibri" w:hAnsi="Calibri" w:cs="Calibri"/>
                <w:color w:val="000000" w:themeColor="text1"/>
                <w:sz w:val="22"/>
                <w:szCs w:val="22"/>
              </w:rPr>
            </w:pPr>
            <w:r>
              <w:rPr>
                <w:rFonts w:ascii="Calibri" w:hAnsi="Calibri" w:cs="Calibri"/>
                <w:color w:val="000000" w:themeColor="text1"/>
                <w:sz w:val="22"/>
                <w:szCs w:val="22"/>
              </w:rPr>
              <w:t xml:space="preserve"> </w:t>
            </w:r>
            <w:r w:rsidR="00D03261">
              <w:rPr>
                <w:rFonts w:ascii="Calibri" w:hAnsi="Calibri" w:cs="Calibri"/>
                <w:color w:val="000000" w:themeColor="text1"/>
                <w:sz w:val="22"/>
                <w:szCs w:val="22"/>
              </w:rPr>
              <w:t>Emma McCaffrey</w:t>
            </w:r>
            <w:r w:rsidR="006F33C0">
              <w:rPr>
                <w:rFonts w:ascii="Calibri" w:hAnsi="Calibri" w:cs="Calibri"/>
                <w:color w:val="000000" w:themeColor="text1"/>
                <w:sz w:val="22"/>
                <w:szCs w:val="22"/>
              </w:rPr>
              <w:t xml:space="preserve"> made a motion to adjourn the meeting.  </w:t>
            </w:r>
            <w:r w:rsidR="00D03261">
              <w:rPr>
                <w:rFonts w:ascii="Calibri" w:hAnsi="Calibri" w:cs="Calibri"/>
                <w:color w:val="000000" w:themeColor="text1"/>
                <w:sz w:val="22"/>
                <w:szCs w:val="22"/>
              </w:rPr>
              <w:t xml:space="preserve">Carmen Cavanaugh </w:t>
            </w:r>
            <w:r w:rsidR="006F33C0">
              <w:rPr>
                <w:rFonts w:ascii="Calibri" w:hAnsi="Calibri" w:cs="Calibri"/>
                <w:color w:val="000000" w:themeColor="text1"/>
                <w:sz w:val="22"/>
                <w:szCs w:val="22"/>
              </w:rPr>
              <w:t xml:space="preserve">seconded the motion.  All were in favor.  </w:t>
            </w:r>
            <w:r w:rsidR="007675F0">
              <w:rPr>
                <w:rFonts w:ascii="Calibri" w:hAnsi="Calibri" w:cs="Calibri"/>
                <w:color w:val="000000" w:themeColor="text1"/>
                <w:sz w:val="22"/>
                <w:szCs w:val="22"/>
              </w:rPr>
              <w:t>T</w:t>
            </w:r>
            <w:r w:rsidR="001216BA">
              <w:rPr>
                <w:rFonts w:ascii="Calibri" w:hAnsi="Calibri" w:cs="Calibri"/>
                <w:color w:val="000000" w:themeColor="text1"/>
                <w:sz w:val="22"/>
                <w:szCs w:val="22"/>
              </w:rPr>
              <w:t xml:space="preserve">he meeting was adjourned at </w:t>
            </w:r>
            <w:r w:rsidR="00511EE6">
              <w:rPr>
                <w:rFonts w:ascii="Calibri" w:hAnsi="Calibri" w:cs="Calibri"/>
                <w:color w:val="000000" w:themeColor="text1"/>
                <w:sz w:val="22"/>
                <w:szCs w:val="22"/>
              </w:rPr>
              <w:t>5:</w:t>
            </w:r>
            <w:r w:rsidR="007C7194">
              <w:rPr>
                <w:rFonts w:ascii="Calibri" w:hAnsi="Calibri" w:cs="Calibri"/>
                <w:color w:val="000000" w:themeColor="text1"/>
                <w:sz w:val="22"/>
                <w:szCs w:val="22"/>
              </w:rPr>
              <w:t>2</w:t>
            </w:r>
            <w:r w:rsidR="00D03261">
              <w:rPr>
                <w:rFonts w:ascii="Calibri" w:hAnsi="Calibri" w:cs="Calibri"/>
                <w:color w:val="000000" w:themeColor="text1"/>
                <w:sz w:val="22"/>
                <w:szCs w:val="22"/>
              </w:rPr>
              <w:t>2</w:t>
            </w:r>
            <w:r w:rsidR="002B5FF4">
              <w:rPr>
                <w:rFonts w:ascii="Calibri" w:hAnsi="Calibri" w:cs="Calibri"/>
                <w:color w:val="000000" w:themeColor="text1"/>
                <w:sz w:val="22"/>
                <w:szCs w:val="22"/>
              </w:rPr>
              <w:t xml:space="preserve"> </w:t>
            </w:r>
            <w:r w:rsidR="003C3F9E">
              <w:rPr>
                <w:rFonts w:ascii="Calibri" w:hAnsi="Calibri" w:cs="Calibri"/>
                <w:color w:val="000000" w:themeColor="text1"/>
                <w:sz w:val="22"/>
                <w:szCs w:val="22"/>
              </w:rPr>
              <w:t>PM</w:t>
            </w:r>
            <w:r w:rsidR="001216BA">
              <w:rPr>
                <w:rFonts w:ascii="Calibri" w:hAnsi="Calibri" w:cs="Calibri"/>
                <w:color w:val="000000" w:themeColor="text1"/>
                <w:sz w:val="22"/>
                <w:szCs w:val="22"/>
              </w:rPr>
              <w:t xml:space="preserve">. </w:t>
            </w:r>
          </w:p>
        </w:tc>
      </w:tr>
      <w:tr w:rsidR="0086765B" w:rsidRPr="00491655" w14:paraId="0E1E85AD" w14:textId="77777777" w:rsidTr="009E4B5E">
        <w:trPr>
          <w:trHeight w:val="360"/>
          <w:jc w:val="center"/>
        </w:trPr>
        <w:tc>
          <w:tcPr>
            <w:tcW w:w="2340" w:type="dxa"/>
            <w:tcBorders>
              <w:top w:val="single" w:sz="4" w:space="0" w:color="C0C0C0"/>
              <w:left w:val="single" w:sz="4" w:space="0" w:color="C0C0C0"/>
              <w:bottom w:val="single" w:sz="4" w:space="0" w:color="C0C0C0"/>
              <w:right w:val="single" w:sz="4" w:space="0" w:color="C0C0C0"/>
            </w:tcBorders>
            <w:shd w:val="clear" w:color="auto" w:fill="F3F3F3"/>
            <w:vAlign w:val="center"/>
          </w:tcPr>
          <w:p w14:paraId="14B4980B" w14:textId="77777777" w:rsidR="0086765B" w:rsidRPr="00BB2494" w:rsidRDefault="0086765B" w:rsidP="00BB2494">
            <w:pPr>
              <w:pStyle w:val="AllCapsHeading"/>
              <w:jc w:val="center"/>
              <w:rPr>
                <w:rFonts w:ascii="Calibri" w:hAnsi="Calibri" w:cs="Calibri"/>
                <w:color w:val="000000" w:themeColor="text1"/>
                <w:sz w:val="20"/>
                <w:szCs w:val="22"/>
              </w:rPr>
            </w:pPr>
            <w:r w:rsidRPr="00BB2494">
              <w:rPr>
                <w:rFonts w:ascii="Calibri" w:hAnsi="Calibri" w:cs="Calibri"/>
                <w:color w:val="000000" w:themeColor="text1"/>
                <w:sz w:val="20"/>
                <w:szCs w:val="22"/>
              </w:rPr>
              <w:t>Minutes submitted by</w:t>
            </w:r>
          </w:p>
        </w:tc>
        <w:tc>
          <w:tcPr>
            <w:tcW w:w="7650" w:type="dxa"/>
            <w:gridSpan w:val="4"/>
            <w:tcBorders>
              <w:top w:val="single" w:sz="4" w:space="0" w:color="C0C0C0"/>
              <w:left w:val="single" w:sz="4" w:space="0" w:color="C0C0C0"/>
              <w:bottom w:val="single" w:sz="4" w:space="0" w:color="C0C0C0"/>
              <w:right w:val="single" w:sz="4" w:space="0" w:color="C0C0C0"/>
            </w:tcBorders>
            <w:shd w:val="clear" w:color="auto" w:fill="auto"/>
            <w:vAlign w:val="center"/>
          </w:tcPr>
          <w:p w14:paraId="6F398E8C" w14:textId="7322FBEA" w:rsidR="0086765B" w:rsidRPr="00BB2494" w:rsidRDefault="006323CA" w:rsidP="005052C5">
            <w:pPr>
              <w:rPr>
                <w:rFonts w:ascii="Calibri" w:hAnsi="Calibri" w:cs="Calibri"/>
                <w:color w:val="000000" w:themeColor="text1"/>
                <w:sz w:val="22"/>
                <w:szCs w:val="22"/>
              </w:rPr>
            </w:pPr>
            <w:r>
              <w:rPr>
                <w:rFonts w:ascii="Calibri" w:hAnsi="Calibri" w:cs="Calibri"/>
                <w:color w:val="000000" w:themeColor="text1"/>
                <w:sz w:val="22"/>
                <w:szCs w:val="22"/>
              </w:rPr>
              <w:t>Carmen Cavanaugh</w:t>
            </w:r>
          </w:p>
        </w:tc>
      </w:tr>
    </w:tbl>
    <w:p w14:paraId="7AE7602C" w14:textId="77777777" w:rsidR="00081BE5" w:rsidRPr="00491655" w:rsidRDefault="00081BE5" w:rsidP="00BB5323">
      <w:pPr>
        <w:rPr>
          <w:rFonts w:ascii="Calibri" w:hAnsi="Calibri" w:cs="Calibri"/>
          <w:sz w:val="22"/>
          <w:szCs w:val="22"/>
        </w:rPr>
      </w:pPr>
      <w:bookmarkStart w:id="0" w:name="MinuteTopic"/>
      <w:bookmarkEnd w:id="0"/>
    </w:p>
    <w:sectPr w:rsidR="00081BE5" w:rsidRPr="00491655" w:rsidSect="007554A1">
      <w:headerReference w:type="even" r:id="rId10"/>
      <w:headerReference w:type="default" r:id="rId11"/>
      <w:footerReference w:type="even" r:id="rId12"/>
      <w:footerReference w:type="default" r:id="rId13"/>
      <w:headerReference w:type="first" r:id="rId14"/>
      <w:footerReference w:type="first" r:id="rId15"/>
      <w:type w:val="continuous"/>
      <w:pgSz w:w="12240" w:h="15840" w:code="1"/>
      <w:pgMar w:top="1080" w:right="1008" w:bottom="108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E0F506" w14:textId="77777777" w:rsidR="007A6DDE" w:rsidRDefault="007A6DDE" w:rsidP="00491655">
      <w:r>
        <w:separator/>
      </w:r>
    </w:p>
  </w:endnote>
  <w:endnote w:type="continuationSeparator" w:id="0">
    <w:p w14:paraId="5B02037F" w14:textId="77777777" w:rsidR="007A6DDE" w:rsidRDefault="007A6DDE" w:rsidP="004916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64E33" w14:textId="77777777" w:rsidR="00407947" w:rsidRDefault="004079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FFC95" w14:textId="77777777" w:rsidR="00407947" w:rsidRDefault="004079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E60A2" w14:textId="77777777" w:rsidR="00407947" w:rsidRDefault="00407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405AF1" w14:textId="77777777" w:rsidR="007A6DDE" w:rsidRDefault="007A6DDE" w:rsidP="00491655">
      <w:r>
        <w:separator/>
      </w:r>
    </w:p>
  </w:footnote>
  <w:footnote w:type="continuationSeparator" w:id="0">
    <w:p w14:paraId="00915525" w14:textId="77777777" w:rsidR="007A6DDE" w:rsidRDefault="007A6DDE" w:rsidP="004916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46AE9" w14:textId="77777777" w:rsidR="00407947" w:rsidRDefault="004079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DEDF2" w14:textId="0355E01C" w:rsidR="00BB2494" w:rsidRDefault="00590BB9" w:rsidP="00407947">
    <w:pPr>
      <w:pStyle w:val="Header"/>
      <w:pBdr>
        <w:bottom w:val="thickThinSmallGap" w:sz="24" w:space="1" w:color="622423"/>
      </w:pBdr>
      <w:jc w:val="center"/>
      <w:rPr>
        <w:rFonts w:ascii="Cambria" w:hAnsi="Cambria"/>
        <w:sz w:val="26"/>
        <w:szCs w:val="26"/>
      </w:rPr>
    </w:pPr>
    <w:r>
      <w:rPr>
        <w:rFonts w:ascii="Cambria" w:hAnsi="Cambria"/>
        <w:sz w:val="26"/>
        <w:szCs w:val="26"/>
      </w:rPr>
      <w:t>Golden</w:t>
    </w:r>
    <w:r w:rsidR="009A69BB">
      <w:rPr>
        <w:rFonts w:ascii="Cambria" w:hAnsi="Cambria"/>
        <w:sz w:val="26"/>
        <w:szCs w:val="26"/>
      </w:rPr>
      <w:t xml:space="preserve"> Gate Middle School</w:t>
    </w:r>
  </w:p>
  <w:p w14:paraId="265E0B72" w14:textId="1B7C1C49" w:rsidR="00491655" w:rsidRPr="00491655" w:rsidRDefault="00491655" w:rsidP="00491655">
    <w:pPr>
      <w:pStyle w:val="Header"/>
      <w:pBdr>
        <w:bottom w:val="thickThinSmallGap" w:sz="24" w:space="1" w:color="622423"/>
      </w:pBdr>
      <w:jc w:val="center"/>
      <w:rPr>
        <w:rFonts w:ascii="Cambria" w:hAnsi="Cambria"/>
        <w:sz w:val="26"/>
        <w:szCs w:val="26"/>
      </w:rPr>
    </w:pPr>
    <w:r w:rsidRPr="00491655">
      <w:rPr>
        <w:rFonts w:ascii="Cambria" w:hAnsi="Cambria"/>
        <w:sz w:val="26"/>
        <w:szCs w:val="26"/>
      </w:rPr>
      <w:t>School Advisory Council (SAC) Meeting</w:t>
    </w:r>
    <w:r w:rsidR="00407947">
      <w:rPr>
        <w:rFonts w:ascii="Cambria" w:hAnsi="Cambria"/>
        <w:sz w:val="26"/>
        <w:szCs w:val="26"/>
      </w:rPr>
      <w:t xml:space="preserve"> Minutes</w:t>
    </w:r>
  </w:p>
  <w:p w14:paraId="00E9E68A" w14:textId="77777777" w:rsidR="00491655" w:rsidRDefault="004916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4ED58" w14:textId="77777777" w:rsidR="00407947" w:rsidRDefault="00407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B2070C"/>
    <w:multiLevelType w:val="hybridMultilevel"/>
    <w:tmpl w:val="6066C4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68D41D9"/>
    <w:multiLevelType w:val="hybridMultilevel"/>
    <w:tmpl w:val="C5F24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D9D4293"/>
    <w:multiLevelType w:val="hybridMultilevel"/>
    <w:tmpl w:val="38B4C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4749578">
    <w:abstractNumId w:val="0"/>
  </w:num>
  <w:num w:numId="2" w16cid:durableId="677002616">
    <w:abstractNumId w:val="2"/>
  </w:num>
  <w:num w:numId="3" w16cid:durableId="14517064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rawingGridVerticalSpacing w:val="187"/>
  <w:doNotUseMarginsForDrawingGridOrigin/>
  <w:drawingGridHorizontalOrigin w:val="1699"/>
  <w:drawingGridVerticalOrigin w:val="1987"/>
  <w:noPunctuationKerning/>
  <w:characterSpacingControl w:val="doNotCompress"/>
  <w:footnotePr>
    <w:footnote w:id="-1"/>
    <w:footnote w:id="0"/>
  </w:footnotePr>
  <w:endnotePr>
    <w:endnote w:id="-1"/>
    <w:endnote w:id="0"/>
  </w:endnotePr>
  <w:compat>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7414"/>
    <w:rsid w:val="000145A5"/>
    <w:rsid w:val="000354C2"/>
    <w:rsid w:val="00043514"/>
    <w:rsid w:val="00044E40"/>
    <w:rsid w:val="00050BD2"/>
    <w:rsid w:val="00054BC6"/>
    <w:rsid w:val="0006077B"/>
    <w:rsid w:val="0006475B"/>
    <w:rsid w:val="000749B5"/>
    <w:rsid w:val="00081120"/>
    <w:rsid w:val="00081BE5"/>
    <w:rsid w:val="00095FD9"/>
    <w:rsid w:val="000A735E"/>
    <w:rsid w:val="000B7A00"/>
    <w:rsid w:val="000C0043"/>
    <w:rsid w:val="000C1DA1"/>
    <w:rsid w:val="000D0723"/>
    <w:rsid w:val="000E3DAC"/>
    <w:rsid w:val="000F567F"/>
    <w:rsid w:val="00101A71"/>
    <w:rsid w:val="00103852"/>
    <w:rsid w:val="00104B1F"/>
    <w:rsid w:val="00110797"/>
    <w:rsid w:val="001121F7"/>
    <w:rsid w:val="00116523"/>
    <w:rsid w:val="001216BA"/>
    <w:rsid w:val="00125E6F"/>
    <w:rsid w:val="001371FB"/>
    <w:rsid w:val="00140238"/>
    <w:rsid w:val="0016761E"/>
    <w:rsid w:val="00170398"/>
    <w:rsid w:val="0017082D"/>
    <w:rsid w:val="00175B4D"/>
    <w:rsid w:val="0018176E"/>
    <w:rsid w:val="00181E22"/>
    <w:rsid w:val="001A3E1C"/>
    <w:rsid w:val="001A41BD"/>
    <w:rsid w:val="001A4FAB"/>
    <w:rsid w:val="001A6303"/>
    <w:rsid w:val="001B0AD9"/>
    <w:rsid w:val="001B69B8"/>
    <w:rsid w:val="001D28FC"/>
    <w:rsid w:val="001D7E0F"/>
    <w:rsid w:val="00206212"/>
    <w:rsid w:val="002138F0"/>
    <w:rsid w:val="0022078F"/>
    <w:rsid w:val="00222410"/>
    <w:rsid w:val="00224043"/>
    <w:rsid w:val="002259E6"/>
    <w:rsid w:val="002405FA"/>
    <w:rsid w:val="002413B4"/>
    <w:rsid w:val="002416CB"/>
    <w:rsid w:val="0024300B"/>
    <w:rsid w:val="00247F1E"/>
    <w:rsid w:val="0025262F"/>
    <w:rsid w:val="002578C9"/>
    <w:rsid w:val="00265558"/>
    <w:rsid w:val="00274026"/>
    <w:rsid w:val="0028018D"/>
    <w:rsid w:val="00280E34"/>
    <w:rsid w:val="00284EC9"/>
    <w:rsid w:val="00291BF2"/>
    <w:rsid w:val="002937E6"/>
    <w:rsid w:val="0029397E"/>
    <w:rsid w:val="002944A9"/>
    <w:rsid w:val="00296E36"/>
    <w:rsid w:val="002A2F65"/>
    <w:rsid w:val="002A368E"/>
    <w:rsid w:val="002A46F9"/>
    <w:rsid w:val="002B4031"/>
    <w:rsid w:val="002B5FF4"/>
    <w:rsid w:val="002B65AD"/>
    <w:rsid w:val="002D4872"/>
    <w:rsid w:val="002D7FF3"/>
    <w:rsid w:val="002E45FD"/>
    <w:rsid w:val="002E7F04"/>
    <w:rsid w:val="002F4E18"/>
    <w:rsid w:val="002F6386"/>
    <w:rsid w:val="002F6E4F"/>
    <w:rsid w:val="00301FDA"/>
    <w:rsid w:val="00305762"/>
    <w:rsid w:val="00310F0E"/>
    <w:rsid w:val="003221B0"/>
    <w:rsid w:val="003317C5"/>
    <w:rsid w:val="00333AF5"/>
    <w:rsid w:val="003466B3"/>
    <w:rsid w:val="00352734"/>
    <w:rsid w:val="00353E39"/>
    <w:rsid w:val="00355954"/>
    <w:rsid w:val="003726DB"/>
    <w:rsid w:val="00377CFF"/>
    <w:rsid w:val="00381DAA"/>
    <w:rsid w:val="003A03F2"/>
    <w:rsid w:val="003C3BD4"/>
    <w:rsid w:val="003C3F9E"/>
    <w:rsid w:val="003C748F"/>
    <w:rsid w:val="003D5144"/>
    <w:rsid w:val="003E38B1"/>
    <w:rsid w:val="003F0D80"/>
    <w:rsid w:val="003F46E5"/>
    <w:rsid w:val="003F4F43"/>
    <w:rsid w:val="003F7005"/>
    <w:rsid w:val="003F7FAC"/>
    <w:rsid w:val="00407947"/>
    <w:rsid w:val="00417272"/>
    <w:rsid w:val="0043490B"/>
    <w:rsid w:val="004350A9"/>
    <w:rsid w:val="004363E2"/>
    <w:rsid w:val="004517EA"/>
    <w:rsid w:val="00452D78"/>
    <w:rsid w:val="00456620"/>
    <w:rsid w:val="00475AE6"/>
    <w:rsid w:val="00476CA0"/>
    <w:rsid w:val="00480B73"/>
    <w:rsid w:val="00486B2F"/>
    <w:rsid w:val="00491655"/>
    <w:rsid w:val="00495E0E"/>
    <w:rsid w:val="0049653A"/>
    <w:rsid w:val="004A1DB4"/>
    <w:rsid w:val="004A6633"/>
    <w:rsid w:val="004A6CEA"/>
    <w:rsid w:val="004B1370"/>
    <w:rsid w:val="004B43C4"/>
    <w:rsid w:val="004B601C"/>
    <w:rsid w:val="004D0822"/>
    <w:rsid w:val="004E2849"/>
    <w:rsid w:val="004F12E4"/>
    <w:rsid w:val="004F7638"/>
    <w:rsid w:val="005052C5"/>
    <w:rsid w:val="00510012"/>
    <w:rsid w:val="00511EE6"/>
    <w:rsid w:val="00524D0F"/>
    <w:rsid w:val="00531002"/>
    <w:rsid w:val="00550DC7"/>
    <w:rsid w:val="005541B2"/>
    <w:rsid w:val="00554FA8"/>
    <w:rsid w:val="00555B47"/>
    <w:rsid w:val="00570C01"/>
    <w:rsid w:val="005733DA"/>
    <w:rsid w:val="00575A93"/>
    <w:rsid w:val="00590BB9"/>
    <w:rsid w:val="00596DC3"/>
    <w:rsid w:val="005A098B"/>
    <w:rsid w:val="005D01E6"/>
    <w:rsid w:val="005D12BF"/>
    <w:rsid w:val="005D7733"/>
    <w:rsid w:val="005E38E7"/>
    <w:rsid w:val="005E52D2"/>
    <w:rsid w:val="005F4D78"/>
    <w:rsid w:val="00603AA5"/>
    <w:rsid w:val="00613028"/>
    <w:rsid w:val="00617953"/>
    <w:rsid w:val="00622C4E"/>
    <w:rsid w:val="006323CA"/>
    <w:rsid w:val="00644059"/>
    <w:rsid w:val="00644388"/>
    <w:rsid w:val="0064581D"/>
    <w:rsid w:val="00651FFE"/>
    <w:rsid w:val="00655CE4"/>
    <w:rsid w:val="00660837"/>
    <w:rsid w:val="00663B4F"/>
    <w:rsid w:val="00664D76"/>
    <w:rsid w:val="006675EC"/>
    <w:rsid w:val="00673944"/>
    <w:rsid w:val="006773AE"/>
    <w:rsid w:val="006776B4"/>
    <w:rsid w:val="00692553"/>
    <w:rsid w:val="00696A0A"/>
    <w:rsid w:val="00697035"/>
    <w:rsid w:val="006A4CD4"/>
    <w:rsid w:val="006A5D70"/>
    <w:rsid w:val="006A77F4"/>
    <w:rsid w:val="006B4226"/>
    <w:rsid w:val="006C3286"/>
    <w:rsid w:val="006D2CFA"/>
    <w:rsid w:val="006E761B"/>
    <w:rsid w:val="006F33C0"/>
    <w:rsid w:val="006F4959"/>
    <w:rsid w:val="0070227B"/>
    <w:rsid w:val="00711329"/>
    <w:rsid w:val="00721B5D"/>
    <w:rsid w:val="007276E2"/>
    <w:rsid w:val="0073422B"/>
    <w:rsid w:val="00737719"/>
    <w:rsid w:val="00745695"/>
    <w:rsid w:val="007554A1"/>
    <w:rsid w:val="00762A8E"/>
    <w:rsid w:val="007675F0"/>
    <w:rsid w:val="00777414"/>
    <w:rsid w:val="00783C20"/>
    <w:rsid w:val="00786083"/>
    <w:rsid w:val="007A345C"/>
    <w:rsid w:val="007A4209"/>
    <w:rsid w:val="007A5EAB"/>
    <w:rsid w:val="007A6DDE"/>
    <w:rsid w:val="007C174F"/>
    <w:rsid w:val="007C40CD"/>
    <w:rsid w:val="007C7194"/>
    <w:rsid w:val="007D242B"/>
    <w:rsid w:val="008004B1"/>
    <w:rsid w:val="00810FEA"/>
    <w:rsid w:val="0081173C"/>
    <w:rsid w:val="00833C47"/>
    <w:rsid w:val="00846B03"/>
    <w:rsid w:val="0085168B"/>
    <w:rsid w:val="0085355B"/>
    <w:rsid w:val="008669CC"/>
    <w:rsid w:val="0086765B"/>
    <w:rsid w:val="00872884"/>
    <w:rsid w:val="00874E4C"/>
    <w:rsid w:val="00885A91"/>
    <w:rsid w:val="00893FE9"/>
    <w:rsid w:val="00895116"/>
    <w:rsid w:val="008A3FCD"/>
    <w:rsid w:val="008B2B12"/>
    <w:rsid w:val="008B723B"/>
    <w:rsid w:val="008C0EE9"/>
    <w:rsid w:val="008C1173"/>
    <w:rsid w:val="008F49C0"/>
    <w:rsid w:val="008F61DC"/>
    <w:rsid w:val="00901F9D"/>
    <w:rsid w:val="00904875"/>
    <w:rsid w:val="009102CF"/>
    <w:rsid w:val="00913AF0"/>
    <w:rsid w:val="00917239"/>
    <w:rsid w:val="00921CAF"/>
    <w:rsid w:val="00931126"/>
    <w:rsid w:val="00935695"/>
    <w:rsid w:val="009369F7"/>
    <w:rsid w:val="00937442"/>
    <w:rsid w:val="00940899"/>
    <w:rsid w:val="00940959"/>
    <w:rsid w:val="009438F8"/>
    <w:rsid w:val="00945949"/>
    <w:rsid w:val="009505CF"/>
    <w:rsid w:val="00974DF0"/>
    <w:rsid w:val="00974EF8"/>
    <w:rsid w:val="009871D7"/>
    <w:rsid w:val="00987202"/>
    <w:rsid w:val="009902B8"/>
    <w:rsid w:val="009A0F8F"/>
    <w:rsid w:val="009A18BA"/>
    <w:rsid w:val="009A2318"/>
    <w:rsid w:val="009A69BB"/>
    <w:rsid w:val="009B358D"/>
    <w:rsid w:val="009B4E3E"/>
    <w:rsid w:val="009C6E44"/>
    <w:rsid w:val="009E2E20"/>
    <w:rsid w:val="009E4B5E"/>
    <w:rsid w:val="009E5735"/>
    <w:rsid w:val="009E770C"/>
    <w:rsid w:val="009F0D81"/>
    <w:rsid w:val="009F16D7"/>
    <w:rsid w:val="009F3699"/>
    <w:rsid w:val="009F5D26"/>
    <w:rsid w:val="009F6FD5"/>
    <w:rsid w:val="009F75FB"/>
    <w:rsid w:val="00A102E2"/>
    <w:rsid w:val="00A117EA"/>
    <w:rsid w:val="00A141E2"/>
    <w:rsid w:val="00A14B11"/>
    <w:rsid w:val="00A17ACE"/>
    <w:rsid w:val="00A26A41"/>
    <w:rsid w:val="00A277A1"/>
    <w:rsid w:val="00A337EA"/>
    <w:rsid w:val="00A45419"/>
    <w:rsid w:val="00A4638A"/>
    <w:rsid w:val="00A52152"/>
    <w:rsid w:val="00A63770"/>
    <w:rsid w:val="00A72A6F"/>
    <w:rsid w:val="00AA2CB4"/>
    <w:rsid w:val="00AA75D8"/>
    <w:rsid w:val="00AB58C2"/>
    <w:rsid w:val="00AC3EB2"/>
    <w:rsid w:val="00AC3FDD"/>
    <w:rsid w:val="00AC5D4C"/>
    <w:rsid w:val="00AC5DDF"/>
    <w:rsid w:val="00AD1902"/>
    <w:rsid w:val="00AD7C82"/>
    <w:rsid w:val="00AE3851"/>
    <w:rsid w:val="00AE3917"/>
    <w:rsid w:val="00AE689E"/>
    <w:rsid w:val="00AF3AA9"/>
    <w:rsid w:val="00B232B3"/>
    <w:rsid w:val="00B25B19"/>
    <w:rsid w:val="00B270BA"/>
    <w:rsid w:val="00B331B4"/>
    <w:rsid w:val="00B45CED"/>
    <w:rsid w:val="00B45F78"/>
    <w:rsid w:val="00B4601F"/>
    <w:rsid w:val="00B47608"/>
    <w:rsid w:val="00B641C4"/>
    <w:rsid w:val="00B71A28"/>
    <w:rsid w:val="00B83A2B"/>
    <w:rsid w:val="00B84015"/>
    <w:rsid w:val="00B847B1"/>
    <w:rsid w:val="00BB2494"/>
    <w:rsid w:val="00BB5323"/>
    <w:rsid w:val="00BC1FAE"/>
    <w:rsid w:val="00BC4FC9"/>
    <w:rsid w:val="00BD5102"/>
    <w:rsid w:val="00BE2802"/>
    <w:rsid w:val="00BF5DFD"/>
    <w:rsid w:val="00C12B6F"/>
    <w:rsid w:val="00C166AB"/>
    <w:rsid w:val="00C172CA"/>
    <w:rsid w:val="00C204FB"/>
    <w:rsid w:val="00C2145F"/>
    <w:rsid w:val="00C2750E"/>
    <w:rsid w:val="00C334F4"/>
    <w:rsid w:val="00C40860"/>
    <w:rsid w:val="00C441B1"/>
    <w:rsid w:val="00C47AD7"/>
    <w:rsid w:val="00C516D5"/>
    <w:rsid w:val="00C52180"/>
    <w:rsid w:val="00C526CA"/>
    <w:rsid w:val="00C55053"/>
    <w:rsid w:val="00C61E2B"/>
    <w:rsid w:val="00C62DFC"/>
    <w:rsid w:val="00C73891"/>
    <w:rsid w:val="00C76209"/>
    <w:rsid w:val="00C86101"/>
    <w:rsid w:val="00C973D5"/>
    <w:rsid w:val="00CA4DC3"/>
    <w:rsid w:val="00CA55A6"/>
    <w:rsid w:val="00CB3760"/>
    <w:rsid w:val="00CB4F51"/>
    <w:rsid w:val="00CC06EE"/>
    <w:rsid w:val="00CC2A55"/>
    <w:rsid w:val="00CC5060"/>
    <w:rsid w:val="00CE0D15"/>
    <w:rsid w:val="00CE2CC3"/>
    <w:rsid w:val="00CE45D6"/>
    <w:rsid w:val="00CE6342"/>
    <w:rsid w:val="00CE675A"/>
    <w:rsid w:val="00CE71FD"/>
    <w:rsid w:val="00CE77EF"/>
    <w:rsid w:val="00CF225C"/>
    <w:rsid w:val="00CF2820"/>
    <w:rsid w:val="00CF33FC"/>
    <w:rsid w:val="00D01E77"/>
    <w:rsid w:val="00D02EDB"/>
    <w:rsid w:val="00D03261"/>
    <w:rsid w:val="00D0557E"/>
    <w:rsid w:val="00D1183C"/>
    <w:rsid w:val="00D134BA"/>
    <w:rsid w:val="00D16EB9"/>
    <w:rsid w:val="00D20CA9"/>
    <w:rsid w:val="00D241AF"/>
    <w:rsid w:val="00D26A05"/>
    <w:rsid w:val="00D26E4F"/>
    <w:rsid w:val="00D6029E"/>
    <w:rsid w:val="00D612D9"/>
    <w:rsid w:val="00D621F4"/>
    <w:rsid w:val="00D62559"/>
    <w:rsid w:val="00D65E80"/>
    <w:rsid w:val="00D82E25"/>
    <w:rsid w:val="00D86247"/>
    <w:rsid w:val="00DA45E5"/>
    <w:rsid w:val="00DA70EA"/>
    <w:rsid w:val="00DD3663"/>
    <w:rsid w:val="00DE02EC"/>
    <w:rsid w:val="00DE04D3"/>
    <w:rsid w:val="00DE6F8D"/>
    <w:rsid w:val="00DF33C4"/>
    <w:rsid w:val="00DF37DA"/>
    <w:rsid w:val="00E07D3C"/>
    <w:rsid w:val="00E16413"/>
    <w:rsid w:val="00E32E76"/>
    <w:rsid w:val="00E43BAB"/>
    <w:rsid w:val="00E4419F"/>
    <w:rsid w:val="00E4591C"/>
    <w:rsid w:val="00E51172"/>
    <w:rsid w:val="00E578F6"/>
    <w:rsid w:val="00E60E43"/>
    <w:rsid w:val="00E61A09"/>
    <w:rsid w:val="00E62BC3"/>
    <w:rsid w:val="00E63598"/>
    <w:rsid w:val="00E64E8A"/>
    <w:rsid w:val="00E71DBA"/>
    <w:rsid w:val="00E722B9"/>
    <w:rsid w:val="00E7444A"/>
    <w:rsid w:val="00E75293"/>
    <w:rsid w:val="00E772A5"/>
    <w:rsid w:val="00E9654E"/>
    <w:rsid w:val="00E97F8C"/>
    <w:rsid w:val="00EA2581"/>
    <w:rsid w:val="00EA38B8"/>
    <w:rsid w:val="00EA625E"/>
    <w:rsid w:val="00EB6E52"/>
    <w:rsid w:val="00EC2112"/>
    <w:rsid w:val="00ED2068"/>
    <w:rsid w:val="00ED3505"/>
    <w:rsid w:val="00F02336"/>
    <w:rsid w:val="00F0352D"/>
    <w:rsid w:val="00F0367F"/>
    <w:rsid w:val="00F04FE2"/>
    <w:rsid w:val="00F06B56"/>
    <w:rsid w:val="00F1590C"/>
    <w:rsid w:val="00F27AD3"/>
    <w:rsid w:val="00F421C9"/>
    <w:rsid w:val="00F53E51"/>
    <w:rsid w:val="00F548C8"/>
    <w:rsid w:val="00F5500A"/>
    <w:rsid w:val="00F57656"/>
    <w:rsid w:val="00F66A00"/>
    <w:rsid w:val="00F67DDD"/>
    <w:rsid w:val="00F72420"/>
    <w:rsid w:val="00F74025"/>
    <w:rsid w:val="00F766A2"/>
    <w:rsid w:val="00F82CF0"/>
    <w:rsid w:val="00F860BF"/>
    <w:rsid w:val="00FB123A"/>
    <w:rsid w:val="00FC1AF9"/>
    <w:rsid w:val="00FC6688"/>
    <w:rsid w:val="00FD464B"/>
    <w:rsid w:val="00FD6045"/>
    <w:rsid w:val="00FE26FD"/>
    <w:rsid w:val="00FE3743"/>
    <w:rsid w:val="00FE72E0"/>
    <w:rsid w:val="00FF76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CE8E04"/>
  <w15:chartTrackingRefBased/>
  <w15:docId w15:val="{DB3DACCC-644D-42EB-B146-B475398A5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2581"/>
    <w:rPr>
      <w:rFonts w:ascii="Tahoma" w:hAnsi="Tahoma"/>
      <w:spacing w:val="4"/>
      <w:sz w:val="16"/>
      <w:szCs w:val="18"/>
    </w:rPr>
  </w:style>
  <w:style w:type="paragraph" w:styleId="Heading1">
    <w:name w:val="heading 1"/>
    <w:basedOn w:val="Normal"/>
    <w:next w:val="Normal"/>
    <w:qFormat/>
    <w:rsid w:val="00E43BAB"/>
    <w:pPr>
      <w:outlineLvl w:val="0"/>
    </w:pPr>
    <w:rPr>
      <w:sz w:val="40"/>
      <w:szCs w:val="40"/>
    </w:rPr>
  </w:style>
  <w:style w:type="paragraph" w:styleId="Heading2">
    <w:name w:val="heading 2"/>
    <w:basedOn w:val="Heading1"/>
    <w:next w:val="Normal"/>
    <w:qFormat/>
    <w:rsid w:val="00AE3851"/>
    <w:pPr>
      <w:outlineLvl w:val="1"/>
    </w:pPr>
    <w:rPr>
      <w:sz w:val="24"/>
    </w:rPr>
  </w:style>
  <w:style w:type="paragraph" w:styleId="Heading3">
    <w:name w:val="heading 3"/>
    <w:basedOn w:val="Heading1"/>
    <w:next w:val="Normal"/>
    <w:qFormat/>
    <w:rsid w:val="00E43BAB"/>
    <w:pPr>
      <w:outlineLvl w:val="2"/>
    </w:pPr>
    <w:rPr>
      <w:caps/>
      <w:color w:val="999999"/>
      <w:sz w:val="32"/>
    </w:rPr>
  </w:style>
  <w:style w:type="paragraph" w:styleId="Heading4">
    <w:name w:val="heading 4"/>
    <w:basedOn w:val="Normal"/>
    <w:next w:val="Normal"/>
    <w:qFormat/>
    <w:rsid w:val="00456620"/>
    <w:pPr>
      <w:framePr w:hSpace="187" w:wrap="around" w:vAnchor="page" w:hAnchor="page" w:xAlign="center" w:y="1441"/>
      <w:suppressOverlap/>
      <w:outlineLvl w:val="3"/>
    </w:pPr>
    <w:rPr>
      <w:caps/>
      <w:szCs w:val="16"/>
    </w:rPr>
  </w:style>
  <w:style w:type="paragraph" w:styleId="Heading5">
    <w:name w:val="heading 5"/>
    <w:basedOn w:val="Normal"/>
    <w:next w:val="Normal"/>
    <w:qFormat/>
    <w:rsid w:val="00456620"/>
    <w:pPr>
      <w:jc w:val="right"/>
      <w:outlineLvl w:val="4"/>
    </w:pPr>
    <w:rPr>
      <w:caps/>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CapsHeading">
    <w:name w:val="All Caps Heading"/>
    <w:basedOn w:val="Normal"/>
    <w:rsid w:val="00CB3760"/>
    <w:rPr>
      <w:b/>
      <w:caps/>
      <w:color w:val="808080"/>
      <w:sz w:val="14"/>
      <w:szCs w:val="16"/>
    </w:rPr>
  </w:style>
  <w:style w:type="paragraph" w:styleId="NoSpacing">
    <w:name w:val="No Spacing"/>
    <w:uiPriority w:val="1"/>
    <w:qFormat/>
    <w:rsid w:val="00491655"/>
    <w:rPr>
      <w:rFonts w:ascii="Tahoma" w:hAnsi="Tahoma"/>
      <w:spacing w:val="4"/>
      <w:sz w:val="16"/>
      <w:szCs w:val="18"/>
    </w:rPr>
  </w:style>
  <w:style w:type="paragraph" w:styleId="BalloonText">
    <w:name w:val="Balloon Text"/>
    <w:basedOn w:val="Normal"/>
    <w:semiHidden/>
    <w:rsid w:val="00CB3760"/>
    <w:rPr>
      <w:rFonts w:cs="Tahoma"/>
      <w:szCs w:val="16"/>
    </w:rPr>
  </w:style>
  <w:style w:type="paragraph" w:styleId="Header">
    <w:name w:val="header"/>
    <w:basedOn w:val="Normal"/>
    <w:link w:val="HeaderChar"/>
    <w:uiPriority w:val="99"/>
    <w:rsid w:val="00491655"/>
    <w:pPr>
      <w:tabs>
        <w:tab w:val="center" w:pos="4680"/>
        <w:tab w:val="right" w:pos="9360"/>
      </w:tabs>
    </w:pPr>
  </w:style>
  <w:style w:type="character" w:customStyle="1" w:styleId="HeaderChar">
    <w:name w:val="Header Char"/>
    <w:link w:val="Header"/>
    <w:uiPriority w:val="99"/>
    <w:rsid w:val="00491655"/>
    <w:rPr>
      <w:rFonts w:ascii="Tahoma" w:hAnsi="Tahoma"/>
      <w:spacing w:val="4"/>
      <w:sz w:val="16"/>
      <w:szCs w:val="18"/>
    </w:rPr>
  </w:style>
  <w:style w:type="paragraph" w:styleId="Footer">
    <w:name w:val="footer"/>
    <w:basedOn w:val="Normal"/>
    <w:link w:val="FooterChar"/>
    <w:rsid w:val="00491655"/>
    <w:pPr>
      <w:tabs>
        <w:tab w:val="center" w:pos="4680"/>
        <w:tab w:val="right" w:pos="9360"/>
      </w:tabs>
    </w:pPr>
  </w:style>
  <w:style w:type="character" w:customStyle="1" w:styleId="FooterChar">
    <w:name w:val="Footer Char"/>
    <w:link w:val="Footer"/>
    <w:rsid w:val="00491655"/>
    <w:rPr>
      <w:rFonts w:ascii="Tahoma" w:hAnsi="Tahoma"/>
      <w:spacing w:val="4"/>
      <w:sz w:val="16"/>
      <w:szCs w:val="18"/>
    </w:rPr>
  </w:style>
  <w:style w:type="paragraph" w:styleId="ListParagraph">
    <w:name w:val="List Paragraph"/>
    <w:basedOn w:val="Normal"/>
    <w:uiPriority w:val="34"/>
    <w:qFormat/>
    <w:rsid w:val="009E4B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9378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Workstation.2UA6251FG9\Local%20Settings\Temp\TCD70.tmp\Meeting%20minut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7D993290F562542BB3D501B0117FB51" ma:contentTypeVersion="13" ma:contentTypeDescription="Create a new document." ma:contentTypeScope="" ma:versionID="806b502efc4892cfbd559c739a570237">
  <xsd:schema xmlns:xsd="http://www.w3.org/2001/XMLSchema" xmlns:xs="http://www.w3.org/2001/XMLSchema" xmlns:p="http://schemas.microsoft.com/office/2006/metadata/properties" xmlns:ns3="f4a006fd-b315-4a3e-954c-4d883c5104b7" xmlns:ns4="240ead3f-213c-4515-b251-d477f619de38" targetNamespace="http://schemas.microsoft.com/office/2006/metadata/properties" ma:root="true" ma:fieldsID="31523d6588f9453e9265840bfb067b33" ns3:_="" ns4:_="">
    <xsd:import namespace="f4a006fd-b315-4a3e-954c-4d883c5104b7"/>
    <xsd:import namespace="240ead3f-213c-4515-b251-d477f619de3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a006fd-b315-4a3e-954c-4d883c5104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40ead3f-213c-4515-b251-d477f619de3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0A7C727-FD23-49B7-946C-8599408CA8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a006fd-b315-4a3e-954c-4d883c5104b7"/>
    <ds:schemaRef ds:uri="240ead3f-213c-4515-b251-d477f619de3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6320973-F32E-4015-9792-107CC1AA5F2A}">
  <ds:schemaRefs>
    <ds:schemaRef ds:uri="http://schemas.microsoft.com/sharepoint/v3/contenttype/forms"/>
  </ds:schemaRefs>
</ds:datastoreItem>
</file>

<file path=customXml/itemProps3.xml><?xml version="1.0" encoding="utf-8"?>
<ds:datastoreItem xmlns:ds="http://schemas.openxmlformats.org/officeDocument/2006/customXml" ds:itemID="{7728862A-A81A-48F7-A013-2648D582BA6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Meeting minutes</Template>
  <TotalTime>260</TotalTime>
  <Pages>2</Pages>
  <Words>467</Words>
  <Characters>2766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[School Name] School Advisory Council (SAC) Meeting</vt:lpstr>
    </vt:vector>
  </TitlesOfParts>
  <Manager/>
  <Company>Microsoft Corporation</Company>
  <LinksUpToDate>false</LinksUpToDate>
  <CharactersWithSpaces>3227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[School Name] School Advisory Council (SAC) Meeting</dc:title>
  <dc:subject/>
  <dc:creator>CCPS</dc:creator>
  <cp:keywords/>
  <dc:description/>
  <cp:lastModifiedBy>Cavanaugh, Carmen</cp:lastModifiedBy>
  <cp:revision>3</cp:revision>
  <cp:lastPrinted>2023-08-11T17:04:00Z</cp:lastPrinted>
  <dcterms:created xsi:type="dcterms:W3CDTF">2023-08-10T19:53:00Z</dcterms:created>
  <dcterms:modified xsi:type="dcterms:W3CDTF">2023-08-11T17:04:00Z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TC010184111033</vt:lpwstr>
  </property>
  <property fmtid="{D5CDD505-2E9C-101B-9397-08002B2CF9AE}" pid="3" name="ContentTypeId">
    <vt:lpwstr>0x010100E7D993290F562542BB3D501B0117FB51</vt:lpwstr>
  </property>
</Properties>
</file>